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46691" w14:textId="7B47A076" w:rsidR="00F635E4" w:rsidRDefault="00220B63"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5D5AF655" wp14:editId="18CF28DF">
            <wp:simplePos x="0" y="0"/>
            <wp:positionH relativeFrom="page">
              <wp:align>right</wp:align>
            </wp:positionH>
            <wp:positionV relativeFrom="page">
              <wp:align>top</wp:align>
            </wp:positionV>
            <wp:extent cx="7757540" cy="1004475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540" cy="10044752"/>
                    </a:xfrm>
                    <a:prstGeom prst="rect">
                      <a:avLst/>
                    </a:prstGeom>
                    <a:noFill/>
                    <a:ln>
                      <a:noFill/>
                    </a:ln>
                  </pic:spPr>
                </pic:pic>
              </a:graphicData>
            </a:graphic>
            <wp14:sizeRelH relativeFrom="page">
              <wp14:pctWidth>0</wp14:pctWidth>
            </wp14:sizeRelH>
            <wp14:sizeRelV relativeFrom="page">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496938EA" wp14:editId="55C0DF0C">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4A8377"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05240042" w14:textId="77777777" w:rsidR="00F77642" w:rsidRPr="00F77642" w:rsidRDefault="00F77642" w:rsidP="00F77642">
      <w:pPr>
        <w:spacing w:line="247" w:lineRule="auto"/>
        <w:jc w:val="center"/>
        <w:outlineLvl w:val="0"/>
        <w:rPr>
          <w:rFonts w:eastAsia="Times New Roman"/>
          <w:b/>
          <w:bCs/>
          <w:kern w:val="36"/>
          <w:sz w:val="32"/>
          <w:szCs w:val="32"/>
        </w:rPr>
      </w:pPr>
      <w:r w:rsidRPr="00F77642">
        <w:rPr>
          <w:rFonts w:eastAsia="Times New Roman"/>
          <w:b/>
          <w:bCs/>
          <w:kern w:val="36"/>
          <w:sz w:val="32"/>
          <w:szCs w:val="32"/>
        </w:rPr>
        <w:lastRenderedPageBreak/>
        <w:t>1 Chronicles 1 Teaching Points and Bible Study Questions</w:t>
      </w:r>
    </w:p>
    <w:p w14:paraId="512A9B93" w14:textId="37FA3F52"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Importance of Genealogy</w:t>
      </w:r>
    </w:p>
    <w:p w14:paraId="6A9F27B3"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Chronicles 1 opens with a detailed genealogy, reminding us of the significance of our roots and heritage. This lineage traces back to Adam, emphasizing that we are all part of God's grand design. As it is written, "This is the book of the generations of Adam" (1 Chronicles 1:1). Understanding where we come from helps us appreciate the continuity of God's plan through history.</w:t>
      </w:r>
    </w:p>
    <w:p w14:paraId="76C2DAE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understanding genealogy in 1 Chronicles 1 impact your sense of identity and belonging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genealogies were crucial for the Israelites, and how can they inspire your family history exploration?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genealogies in 1 Chronicles 1 to strengthen your community connections? </w:t>
      </w:r>
    </w:p>
    <w:p w14:paraId="2C560C05"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Over Nations</w:t>
      </w:r>
    </w:p>
    <w:p w14:paraId="7C17E5C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lists the descendants of Noah's sons, Shem, Ham, and Japheth, who became the fathers of nations. This illustrates God's sovereignty over all peoples and nations. "From these the nations spread out over the earth after the flood" (1 Chronicles 1:19). It is a reminder that God is in control, orchestrating the rise and fall of nations according to His divine purpose.</w:t>
      </w:r>
    </w:p>
    <w:p w14:paraId="3BD69B1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recognizing God's sovereignty over nations influence your perspective on current global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over history can impact your personal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trust God's plan for nations amidst political uncertainty? </w:t>
      </w:r>
    </w:p>
    <w:p w14:paraId="643AAE5E" w14:textId="77777777" w:rsidR="00F77642"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C906EF7" w14:textId="77777777" w:rsidR="00F77642" w:rsidRDefault="00F77642">
      <w:pPr>
        <w:spacing w:after="0" w:line="240" w:lineRule="auto"/>
        <w:rPr>
          <w:rFonts w:eastAsia="Times New Roman"/>
          <w:b/>
          <w:bCs/>
          <w:kern w:val="0"/>
          <w:sz w:val="21"/>
          <w:szCs w:val="21"/>
        </w:rPr>
      </w:pPr>
      <w:r>
        <w:rPr>
          <w:rFonts w:eastAsia="Times New Roman"/>
          <w:b/>
          <w:bCs/>
          <w:kern w:val="0"/>
          <w:sz w:val="21"/>
          <w:szCs w:val="21"/>
        </w:rPr>
        <w:br w:type="page"/>
      </w:r>
    </w:p>
    <w:p w14:paraId="35E65FFA" w14:textId="77777777" w:rsidR="00F77642" w:rsidRDefault="00F77642" w:rsidP="00F77642">
      <w:pPr>
        <w:spacing w:line="247" w:lineRule="auto"/>
        <w:rPr>
          <w:rFonts w:eastAsia="Times New Roman"/>
          <w:b/>
          <w:bCs/>
          <w:kern w:val="0"/>
          <w:sz w:val="21"/>
          <w:szCs w:val="21"/>
        </w:rPr>
      </w:pPr>
    </w:p>
    <w:p w14:paraId="3309C51C" w14:textId="5BFDE27B"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Legacy of Faith</w:t>
      </w:r>
    </w:p>
    <w:p w14:paraId="18DB9CA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genealogy includes notable figures like Enoch, who "walked with God" (Genesis 5:24), and Noah, who found favor in the eyes of the Lord. These individuals remind us of the legacy of faith we can leave behind. Our lives can be a testament to God's faithfulness, inspiring future generations to walk in His ways.</w:t>
      </w:r>
    </w:p>
    <w:p w14:paraId="3C14EE6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ensure your faith legacy positively impacts future generations like the genealogies in 1 Chronicles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a record of faith is important for your family's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family's faith legacy today? </w:t>
      </w:r>
    </w:p>
    <w:p w14:paraId="0A0AF9C8"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Unfolding of God's Promise</w:t>
      </w:r>
    </w:p>
    <w:p w14:paraId="621D13A5"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lineage of Abraham is highlighted, pointing to the fulfillment of God's promise to make him a great nation. "Abram, who is Abraham" (1 Chronicles 1:27), signifies the beginning of a covenant relationship that would ultimately lead to the coming of Christ. This teaches us that God's promises are sure and will come to pass in His perfect timing.</w:t>
      </w:r>
    </w:p>
    <w:p w14:paraId="10877E4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understanding genealogies in 1 Chronicles 1 deepen your trust in God's unfolding promises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includes detailed lineages to show the unfolding of His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faithfulness in 1 Chronicles 1 to apply in your life? </w:t>
      </w:r>
    </w:p>
    <w:p w14:paraId="3914C5CE" w14:textId="77777777" w:rsidR="00F77642"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720D8E" w14:textId="77777777" w:rsidR="00F77642" w:rsidRDefault="00F77642">
      <w:pPr>
        <w:spacing w:after="0" w:line="240" w:lineRule="auto"/>
        <w:rPr>
          <w:rFonts w:eastAsia="Times New Roman"/>
          <w:b/>
          <w:bCs/>
          <w:kern w:val="0"/>
          <w:sz w:val="21"/>
          <w:szCs w:val="21"/>
        </w:rPr>
      </w:pPr>
      <w:r>
        <w:rPr>
          <w:rFonts w:eastAsia="Times New Roman"/>
          <w:b/>
          <w:bCs/>
          <w:kern w:val="0"/>
          <w:sz w:val="21"/>
          <w:szCs w:val="21"/>
        </w:rPr>
        <w:br w:type="page"/>
      </w:r>
    </w:p>
    <w:p w14:paraId="3E3EE1F3" w14:textId="77777777" w:rsidR="00F77642" w:rsidRDefault="00F77642" w:rsidP="00F77642">
      <w:pPr>
        <w:spacing w:line="247" w:lineRule="auto"/>
        <w:rPr>
          <w:rFonts w:eastAsia="Times New Roman"/>
          <w:b/>
          <w:bCs/>
          <w:kern w:val="0"/>
          <w:sz w:val="21"/>
          <w:szCs w:val="21"/>
        </w:rPr>
      </w:pPr>
    </w:p>
    <w:p w14:paraId="39053640" w14:textId="537EB050"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Role of Obedience</w:t>
      </w:r>
    </w:p>
    <w:p w14:paraId="17FF0CC5"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genealogies remind us of the importance of obedience to God's commands. Figures like Noah and Abraham were blessed because they obeyed God. "By faith Noah, when warned about things not yet seen, in holy fear built an ark to save his family" (Hebrews 11:7). Obedience is a key component of a life that honors God.</w:t>
      </w:r>
    </w:p>
    <w:p w14:paraId="04CB5693" w14:textId="77777777" w:rsidR="00F77642" w:rsidRDefault="00F77642" w:rsidP="00F77642">
      <w:pPr>
        <w:spacing w:line="247" w:lineRule="auto"/>
      </w:pPr>
      <w:r w:rsidRPr="00F6333B">
        <w:rPr>
          <w:rFonts w:eastAsia="Times New Roman"/>
          <w:kern w:val="0"/>
          <w:sz w:val="21"/>
          <w:szCs w:val="21"/>
        </w:rPr>
        <w:t>1. How can you apply the genealogies in 1 Chronicles 1 to understand the importance of obedience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plan is emphasized through the lineage in 1 Chronicles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ancestors in 1 Chronicles 1 about the consequences of obedience or disobedience?</w:t>
      </w:r>
    </w:p>
    <w:p w14:paraId="55DD8E52" w14:textId="03CDAF51"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Sin</w:t>
      </w:r>
    </w:p>
    <w:p w14:paraId="2FA9C8C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descendants of Ham include nations that would later oppose Israel, illustrating the far-reaching consequences of sin. "Canaan was the father of Sidon his firstborn, and of the Hittites" (1 Chronicles 1:13). This serves as a cautionary tale of how sin can affect not just individuals, but entire generations.</w:t>
      </w:r>
    </w:p>
    <w:p w14:paraId="1F87CD0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understanding genealogies in 1 Chronicles 1 help us recognize the long-term impact of sin in families?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ancestral sins is important for personal spiritual growth and community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break negative patterns of sin in your family history? </w:t>
      </w:r>
    </w:p>
    <w:p w14:paraId="2A1C8675" w14:textId="77777777" w:rsidR="00F77642"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C48A817" w14:textId="77777777" w:rsidR="00F77642" w:rsidRDefault="00F77642">
      <w:pPr>
        <w:spacing w:after="0" w:line="240" w:lineRule="auto"/>
        <w:rPr>
          <w:rFonts w:eastAsia="Times New Roman"/>
          <w:b/>
          <w:bCs/>
          <w:kern w:val="0"/>
          <w:sz w:val="21"/>
          <w:szCs w:val="21"/>
        </w:rPr>
      </w:pPr>
      <w:r>
        <w:rPr>
          <w:rFonts w:eastAsia="Times New Roman"/>
          <w:b/>
          <w:bCs/>
          <w:kern w:val="0"/>
          <w:sz w:val="21"/>
          <w:szCs w:val="21"/>
        </w:rPr>
        <w:br w:type="page"/>
      </w:r>
    </w:p>
    <w:p w14:paraId="77D567F3" w14:textId="77777777" w:rsidR="00F77642" w:rsidRDefault="00F77642" w:rsidP="00F77642">
      <w:pPr>
        <w:spacing w:line="247" w:lineRule="auto"/>
        <w:rPr>
          <w:rFonts w:eastAsia="Times New Roman"/>
          <w:b/>
          <w:bCs/>
          <w:kern w:val="0"/>
          <w:sz w:val="21"/>
          <w:szCs w:val="21"/>
        </w:rPr>
      </w:pPr>
    </w:p>
    <w:p w14:paraId="37D1B733" w14:textId="5A6535FF"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Value of Every Life</w:t>
      </w:r>
    </w:p>
    <w:p w14:paraId="036DECB5"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Each name in the genealogy represents a life that mattered to God. This reminds us that every person has intrinsic value and purpose. "For we are God’s workmanship, created in Christ Jesus to do good works" (Ephesians 2:10). We are all part of God's intricate tapestry, woven together for His glory.</w:t>
      </w:r>
    </w:p>
    <w:p w14:paraId="2B1E92A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recognizing each name in 1 Chronicles 1 enhance your appreciation for the value of every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genealogies emphasize the importance of each individual in God's plan?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acknowledge and celebrate the unique contributions of people in your community? </w:t>
      </w:r>
    </w:p>
    <w:p w14:paraId="4EEDD628"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Continuity of God's Plan</w:t>
      </w:r>
    </w:p>
    <w:p w14:paraId="153D982C"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genealogies show the continuity of God's plan from creation to the establishment of Israel. "These were the sons of Shem" (1 Chronicles 1:17) connects the dots from the past to the present, assuring us that God is always at work, even when we cannot see it.</w:t>
      </w:r>
    </w:p>
    <w:p w14:paraId="7703891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recognizing God's continuity in history strengthen your faith in His plan for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genealogies can impact your view of God's long-term purposes?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consistent plan that applies to your current life decisions? </w:t>
      </w:r>
    </w:p>
    <w:p w14:paraId="5002AF03" w14:textId="77777777" w:rsidR="00F77642"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8D1FC8" w14:textId="77777777" w:rsidR="00F77642" w:rsidRDefault="00F77642">
      <w:pPr>
        <w:spacing w:after="0" w:line="240" w:lineRule="auto"/>
        <w:rPr>
          <w:rFonts w:eastAsia="Times New Roman"/>
          <w:b/>
          <w:bCs/>
          <w:kern w:val="0"/>
          <w:sz w:val="21"/>
          <w:szCs w:val="21"/>
        </w:rPr>
      </w:pPr>
      <w:r>
        <w:rPr>
          <w:rFonts w:eastAsia="Times New Roman"/>
          <w:b/>
          <w:bCs/>
          <w:kern w:val="0"/>
          <w:sz w:val="21"/>
          <w:szCs w:val="21"/>
        </w:rPr>
        <w:br w:type="page"/>
      </w:r>
    </w:p>
    <w:p w14:paraId="07CFFA3D" w14:textId="77777777" w:rsidR="00F77642" w:rsidRDefault="00F77642" w:rsidP="00F77642">
      <w:pPr>
        <w:spacing w:line="247" w:lineRule="auto"/>
        <w:rPr>
          <w:rFonts w:eastAsia="Times New Roman"/>
          <w:b/>
          <w:bCs/>
          <w:kern w:val="0"/>
          <w:sz w:val="21"/>
          <w:szCs w:val="21"/>
        </w:rPr>
      </w:pPr>
    </w:p>
    <w:p w14:paraId="5DAEADD7" w14:textId="2F09034A"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Power of God's Word</w:t>
      </w:r>
    </w:p>
    <w:p w14:paraId="114FE866"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detailed records in 1 Chronicles 1 demonstrate the power and reliability of God's Word. "All Scripture is God-breathed and is useful for teaching, rebuking, correcting and training in righteousness" (2 Timothy 3:16). We can trust the Bible as a faithful guide for our lives.</w:t>
      </w:r>
    </w:p>
    <w:p w14:paraId="41935BFC"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apply the power of God's Word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essential for understanding your personal history and identity?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Word influences your relationships and interactions with others? </w:t>
      </w:r>
    </w:p>
    <w:p w14:paraId="4D3C9E99"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299D3B6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Ultimately, the genealogies point to the hope of redemption through Jesus Christ, a descendant of Abraham. "In your seed all the nations of the earth shall be blessed" (Genesis 22:18). This hope is the cornerstone of our faith, reminding us that through Christ, we have eternal life and a restored relationship with God.</w:t>
      </w:r>
    </w:p>
    <w:p w14:paraId="0FFDE1BA" w14:textId="77777777" w:rsidR="00F77642" w:rsidRPr="001B37DC" w:rsidRDefault="00F77642" w:rsidP="00F77642">
      <w:pPr>
        <w:spacing w:line="247" w:lineRule="auto"/>
        <w:rPr>
          <w:rFonts w:eastAsia="Times New Roman"/>
          <w:kern w:val="0"/>
          <w:sz w:val="21"/>
          <w:szCs w:val="21"/>
        </w:rPr>
      </w:pPr>
      <w:r w:rsidRPr="00F6333B">
        <w:rPr>
          <w:rFonts w:eastAsia="Times New Roman"/>
          <w:kern w:val="0"/>
          <w:sz w:val="21"/>
          <w:szCs w:val="21"/>
        </w:rPr>
        <w:t>1. How can understanding our spiritual lineage inspire hope for personal redemption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genealogies about God's plan for redemption?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recognizing God's faithfulness in history encourage you to seek redemption in your own journey?</w:t>
      </w:r>
      <w:r w:rsidRPr="001B37DC">
        <w:br w:type="page"/>
      </w:r>
    </w:p>
    <w:p w14:paraId="19C94C3A" w14:textId="77777777" w:rsidR="00F77642" w:rsidRPr="00F77642" w:rsidRDefault="00F77642" w:rsidP="00F77642">
      <w:pPr>
        <w:spacing w:line="247" w:lineRule="auto"/>
        <w:jc w:val="center"/>
        <w:outlineLvl w:val="0"/>
        <w:rPr>
          <w:rFonts w:eastAsia="Times New Roman"/>
          <w:b/>
          <w:bCs/>
          <w:kern w:val="36"/>
          <w:sz w:val="32"/>
          <w:szCs w:val="32"/>
        </w:rPr>
      </w:pPr>
      <w:r w:rsidRPr="00F77642">
        <w:rPr>
          <w:rFonts w:eastAsia="Times New Roman"/>
          <w:b/>
          <w:bCs/>
          <w:kern w:val="36"/>
          <w:sz w:val="32"/>
          <w:szCs w:val="32"/>
        </w:rPr>
        <w:t>1 Chronicles 2 Teaching Points and Bible Study Questions</w:t>
      </w:r>
    </w:p>
    <w:p w14:paraId="5A7E14A0" w14:textId="50BFAD28"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Importance of Lineage</w:t>
      </w:r>
    </w:p>
    <w:p w14:paraId="31EA29E0"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In 1 Chronicles 2, we see a detailed genealogy that highlights the lineage of the tribes of Israel. This reminds us of the importance of family heritage and God's faithfulness through generations. As it is written, "The sons of Judah: Er, Onan, and Shelah. These three were born to him by Bath-</w:t>
      </w:r>
      <w:proofErr w:type="spellStart"/>
      <w:r w:rsidRPr="00F6333B">
        <w:rPr>
          <w:rFonts w:eastAsia="Times New Roman"/>
          <w:kern w:val="0"/>
          <w:sz w:val="21"/>
          <w:szCs w:val="21"/>
        </w:rPr>
        <w:t>shua</w:t>
      </w:r>
      <w:proofErr w:type="spellEnd"/>
      <w:r w:rsidRPr="00F6333B">
        <w:rPr>
          <w:rFonts w:eastAsia="Times New Roman"/>
          <w:kern w:val="0"/>
          <w:sz w:val="21"/>
          <w:szCs w:val="21"/>
        </w:rPr>
        <w:t xml:space="preserve"> the Canaanite woman" (1 Chronicles 2:3). This lineage ultimately leads to Jesus Christ, emphasizing that God’s promises are fulfilled through His chosen people.</w:t>
      </w:r>
    </w:p>
    <w:p w14:paraId="7F55317D"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understanding your own lineage impact your sense of identity and purpose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lineage was crucial for the Israelites, and how does it apply to us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your family's history to guide your future decisions and actions? </w:t>
      </w:r>
    </w:p>
    <w:p w14:paraId="025894AE"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in History</w:t>
      </w:r>
    </w:p>
    <w:p w14:paraId="1B4C8BE3"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 xml:space="preserve">The genealogies in 1 Chronicles 2 demonstrate God's sovereign hand in history. Each name represents a story and a purpose in God's grand design. "The sons of Perez: </w:t>
      </w:r>
      <w:proofErr w:type="spellStart"/>
      <w:r w:rsidRPr="00F6333B">
        <w:rPr>
          <w:rFonts w:eastAsia="Times New Roman"/>
          <w:kern w:val="0"/>
          <w:sz w:val="21"/>
          <w:szCs w:val="21"/>
        </w:rPr>
        <w:t>Hezron</w:t>
      </w:r>
      <w:proofErr w:type="spellEnd"/>
      <w:r w:rsidRPr="00F6333B">
        <w:rPr>
          <w:rFonts w:eastAsia="Times New Roman"/>
          <w:kern w:val="0"/>
          <w:sz w:val="21"/>
          <w:szCs w:val="21"/>
        </w:rPr>
        <w:t xml:space="preserve"> and </w:t>
      </w:r>
      <w:proofErr w:type="spellStart"/>
      <w:r w:rsidRPr="00F6333B">
        <w:rPr>
          <w:rFonts w:eastAsia="Times New Roman"/>
          <w:kern w:val="0"/>
          <w:sz w:val="21"/>
          <w:szCs w:val="21"/>
        </w:rPr>
        <w:t>Hamul</w:t>
      </w:r>
      <w:proofErr w:type="spellEnd"/>
      <w:r w:rsidRPr="00F6333B">
        <w:rPr>
          <w:rFonts w:eastAsia="Times New Roman"/>
          <w:kern w:val="0"/>
          <w:sz w:val="21"/>
          <w:szCs w:val="21"/>
        </w:rPr>
        <w:t>" (1 Chronicles 2:5) shows us that even in the midst of human failings, God’s plan prevails. This encourages us to trust in His divine orchestration of our lives.</w:t>
      </w:r>
    </w:p>
    <w:p w14:paraId="629F518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recognizing God's sovereignty in history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includes detailed genealogies in the Bible, and how does this impact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sovereign choices in history to trust Him with your future? </w:t>
      </w:r>
    </w:p>
    <w:p w14:paraId="3B1885B7" w14:textId="77777777" w:rsidR="00F77642"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75EC1E" w14:textId="77777777" w:rsidR="00F77642" w:rsidRDefault="00F77642">
      <w:pPr>
        <w:spacing w:after="0" w:line="240" w:lineRule="auto"/>
        <w:rPr>
          <w:rFonts w:eastAsia="Times New Roman"/>
          <w:b/>
          <w:bCs/>
          <w:kern w:val="0"/>
          <w:sz w:val="21"/>
          <w:szCs w:val="21"/>
        </w:rPr>
      </w:pPr>
      <w:r>
        <w:rPr>
          <w:rFonts w:eastAsia="Times New Roman"/>
          <w:b/>
          <w:bCs/>
          <w:kern w:val="0"/>
          <w:sz w:val="21"/>
          <w:szCs w:val="21"/>
        </w:rPr>
        <w:br w:type="page"/>
      </w:r>
    </w:p>
    <w:p w14:paraId="66DD506C" w14:textId="77777777" w:rsidR="00F77642" w:rsidRDefault="00F77642" w:rsidP="00F77642">
      <w:pPr>
        <w:spacing w:line="247" w:lineRule="auto"/>
        <w:rPr>
          <w:rFonts w:eastAsia="Times New Roman"/>
          <w:b/>
          <w:bCs/>
          <w:kern w:val="0"/>
          <w:sz w:val="21"/>
          <w:szCs w:val="21"/>
        </w:rPr>
      </w:pPr>
    </w:p>
    <w:p w14:paraId="15081651" w14:textId="59EFFD82"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Role of Women in God’s Plan</w:t>
      </w:r>
    </w:p>
    <w:p w14:paraId="724CEC93"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While genealogies often focus on men, 1 Chronicles 2 subtly acknowledges the significant roles women play. For instance, Tamar is mentioned as the mother of Perez and Zerah (1 Chronicles 2:4). This inclusion highlights that women are integral to God’s plan, reminding us of the value and dignity bestowed upon all His children.</w:t>
      </w:r>
    </w:p>
    <w:p w14:paraId="0C1CCAB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the mention of women in genealogies inspire you to recognize their role in God's plan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included specific women in the lineage of Israel's tribes?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women in 1 Chronicles 2 to apply in your community? </w:t>
      </w:r>
    </w:p>
    <w:p w14:paraId="4799F6D8"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Faithfulness</w:t>
      </w:r>
    </w:p>
    <w:p w14:paraId="789F9BED"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 xml:space="preserve">The chronicling of names serves as a testament to the legacy of faithfulness. Each individual listed had a role in preserving the faith and traditions of Israel. "The sons of Zerah: </w:t>
      </w:r>
      <w:proofErr w:type="spellStart"/>
      <w:r w:rsidRPr="00F6333B">
        <w:rPr>
          <w:rFonts w:eastAsia="Times New Roman"/>
          <w:kern w:val="0"/>
          <w:sz w:val="21"/>
          <w:szCs w:val="21"/>
        </w:rPr>
        <w:t>Zimri</w:t>
      </w:r>
      <w:proofErr w:type="spellEnd"/>
      <w:r w:rsidRPr="00F6333B">
        <w:rPr>
          <w:rFonts w:eastAsia="Times New Roman"/>
          <w:kern w:val="0"/>
          <w:sz w:val="21"/>
          <w:szCs w:val="21"/>
        </w:rPr>
        <w:t xml:space="preserve">, Ethan, Heman, </w:t>
      </w:r>
      <w:proofErr w:type="spellStart"/>
      <w:r w:rsidRPr="00F6333B">
        <w:rPr>
          <w:rFonts w:eastAsia="Times New Roman"/>
          <w:kern w:val="0"/>
          <w:sz w:val="21"/>
          <w:szCs w:val="21"/>
        </w:rPr>
        <w:t>Calcol</w:t>
      </w:r>
      <w:proofErr w:type="spellEnd"/>
      <w:r w:rsidRPr="00F6333B">
        <w:rPr>
          <w:rFonts w:eastAsia="Times New Roman"/>
          <w:kern w:val="0"/>
          <w:sz w:val="21"/>
          <w:szCs w:val="21"/>
        </w:rPr>
        <w:t>, and Dara—five in all" (1 Chronicles 2:6) shows us that our actions today can impact future generations. We are called to live faithfully, leaving a legacy that honors God.</w:t>
      </w:r>
    </w:p>
    <w:p w14:paraId="1E2DBCAD"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ensure your family's legacy reflects faithfulness like the descendants in 1 Chronicles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cultivate a legacy of faithfulness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a legacy of faithfulness is important in today's world? </w:t>
      </w:r>
    </w:p>
    <w:p w14:paraId="1D6F2C70" w14:textId="77777777" w:rsidR="00F77642"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7AEEFB" w14:textId="77777777" w:rsidR="00F77642" w:rsidRDefault="00F77642">
      <w:pPr>
        <w:spacing w:after="0" w:line="240" w:lineRule="auto"/>
        <w:rPr>
          <w:rFonts w:eastAsia="Times New Roman"/>
          <w:b/>
          <w:bCs/>
          <w:kern w:val="0"/>
          <w:sz w:val="21"/>
          <w:szCs w:val="21"/>
        </w:rPr>
      </w:pPr>
      <w:r>
        <w:rPr>
          <w:rFonts w:eastAsia="Times New Roman"/>
          <w:b/>
          <w:bCs/>
          <w:kern w:val="0"/>
          <w:sz w:val="21"/>
          <w:szCs w:val="21"/>
        </w:rPr>
        <w:br w:type="page"/>
      </w:r>
    </w:p>
    <w:p w14:paraId="0F8CCDC0" w14:textId="77777777" w:rsidR="00F77642" w:rsidRDefault="00F77642" w:rsidP="00F77642">
      <w:pPr>
        <w:spacing w:line="247" w:lineRule="auto"/>
        <w:rPr>
          <w:rFonts w:eastAsia="Times New Roman"/>
          <w:b/>
          <w:bCs/>
          <w:kern w:val="0"/>
          <w:sz w:val="21"/>
          <w:szCs w:val="21"/>
        </w:rPr>
      </w:pPr>
    </w:p>
    <w:p w14:paraId="5BABE9C6" w14:textId="5C2EEED2"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God’s Grace in Imperfection</w:t>
      </w:r>
    </w:p>
    <w:p w14:paraId="6D344238"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genealogy includes individuals with flawed pasts, such as Judah and Tamar. Yet, God’s grace is evident as He uses imperfect people to fulfill His perfect plan. This is a powerful reminder that our past does not define us; rather, God’s grace and redemption do. "Judah’s firstborn, Er, was wicked in the sight of the LORD, so He put him to death" (1 Chronicles 2:3) shows that despite human failure, God’s purposes endure.</w:t>
      </w:r>
    </w:p>
    <w:p w14:paraId="14881151" w14:textId="77777777" w:rsidR="00F77642" w:rsidRDefault="00F77642" w:rsidP="00F77642">
      <w:pPr>
        <w:spacing w:line="247" w:lineRule="auto"/>
      </w:pPr>
      <w:r w:rsidRPr="00F6333B">
        <w:rPr>
          <w:rFonts w:eastAsia="Times New Roman"/>
          <w:kern w:val="0"/>
          <w:sz w:val="21"/>
          <w:szCs w:val="21"/>
        </w:rPr>
        <w:t>1. How can recognizing God's grace in our imperfections change your approach to personal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includes imperfect people in His plans, and how does this encourage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God's grace in 1 Chronicles 2 to apply in your daily challenges?</w:t>
      </w:r>
    </w:p>
    <w:p w14:paraId="2D700A67" w14:textId="16D56B74"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Names</w:t>
      </w:r>
    </w:p>
    <w:p w14:paraId="3E4BE8C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Names in the Bible often carry deep meanings and reflect character or destiny. In 1 Chronicles 2, each name is a reminder of God’s promises and the identity He bestows upon His people. Understanding the significance of these names can deepen our appreciation for God’s intentionality in our own lives.</w:t>
      </w:r>
    </w:p>
    <w:p w14:paraId="012E38EC"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understanding the significance of names in 1 Chronicles 2 impact your personal identity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certain names are highlighted, and how does this influence your view of legacy?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genealogies about valuing your own family history and heritage? </w:t>
      </w:r>
    </w:p>
    <w:p w14:paraId="6766AF0D" w14:textId="77777777" w:rsidR="00F77642"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420CC04" w14:textId="77777777" w:rsidR="00F77642" w:rsidRDefault="00F77642">
      <w:pPr>
        <w:spacing w:after="0" w:line="240" w:lineRule="auto"/>
        <w:rPr>
          <w:rFonts w:eastAsia="Times New Roman"/>
          <w:b/>
          <w:bCs/>
          <w:kern w:val="0"/>
          <w:sz w:val="21"/>
          <w:szCs w:val="21"/>
        </w:rPr>
      </w:pPr>
      <w:r>
        <w:rPr>
          <w:rFonts w:eastAsia="Times New Roman"/>
          <w:b/>
          <w:bCs/>
          <w:kern w:val="0"/>
          <w:sz w:val="21"/>
          <w:szCs w:val="21"/>
        </w:rPr>
        <w:br w:type="page"/>
      </w:r>
    </w:p>
    <w:p w14:paraId="45FBC6D5" w14:textId="77777777" w:rsidR="00F77642" w:rsidRDefault="00F77642" w:rsidP="00F77642">
      <w:pPr>
        <w:spacing w:line="247" w:lineRule="auto"/>
        <w:rPr>
          <w:rFonts w:eastAsia="Times New Roman"/>
          <w:b/>
          <w:bCs/>
          <w:kern w:val="0"/>
          <w:sz w:val="21"/>
          <w:szCs w:val="21"/>
        </w:rPr>
      </w:pPr>
    </w:p>
    <w:p w14:paraId="654A574D" w14:textId="693F8C71"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Unity of God’s People</w:t>
      </w:r>
    </w:p>
    <w:p w14:paraId="70040D32"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genealogies emphasize the unity and interconnectedness of God’s people. Despite diverse backgrounds and stories, they are all part of one family under God. This unity is a reflection of the body of Christ today, where "there is neither Jew nor Greek" (Galatians 3:28), but all are one in Him.</w:t>
      </w:r>
    </w:p>
    <w:p w14:paraId="667B35D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understanding our shared heritage in God foster unity among diverse groups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promote unity within your community of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unity is essential for the strength and growth of God’s people? </w:t>
      </w:r>
    </w:p>
    <w:p w14:paraId="1FCE657C"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Fulfillment of Prophecy</w:t>
      </w:r>
    </w:p>
    <w:p w14:paraId="4C1805BC"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lineage in 1 Chronicles 2 points to the fulfillment of prophecy, particularly concerning the tribe of Judah. "The sons of Judah: Er, Onan, and Shelah" (1 Chronicles 2:3) ultimately lead to the birth of Jesus, the Lion of the tribe of Judah. This fulfillment assures us that God’s Word is true and His promises are reliable.</w:t>
      </w:r>
    </w:p>
    <w:p w14:paraId="50A0E645"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understanding prophecy fulfillment in 1 Chronicles 2 strengthen your faith in God's promises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includes detailed genealogies in prophecy fulfillment, and how can this impact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fulfillment of prophecy in 1 Chronicles 2 to apply in your daily decisions? </w:t>
      </w:r>
    </w:p>
    <w:p w14:paraId="2DDAB85C" w14:textId="77777777" w:rsidR="00F77642"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B3AC2FF" w14:textId="77777777" w:rsidR="00F77642" w:rsidRDefault="00F77642">
      <w:pPr>
        <w:spacing w:after="0" w:line="240" w:lineRule="auto"/>
        <w:rPr>
          <w:rFonts w:eastAsia="Times New Roman"/>
          <w:b/>
          <w:bCs/>
          <w:kern w:val="0"/>
          <w:sz w:val="21"/>
          <w:szCs w:val="21"/>
        </w:rPr>
      </w:pPr>
      <w:r>
        <w:rPr>
          <w:rFonts w:eastAsia="Times New Roman"/>
          <w:b/>
          <w:bCs/>
          <w:kern w:val="0"/>
          <w:sz w:val="21"/>
          <w:szCs w:val="21"/>
        </w:rPr>
        <w:br w:type="page"/>
      </w:r>
    </w:p>
    <w:p w14:paraId="1D8B687C" w14:textId="77777777" w:rsidR="00F77642" w:rsidRDefault="00F77642" w:rsidP="00F77642">
      <w:pPr>
        <w:spacing w:line="247" w:lineRule="auto"/>
        <w:rPr>
          <w:rFonts w:eastAsia="Times New Roman"/>
          <w:b/>
          <w:bCs/>
          <w:kern w:val="0"/>
          <w:sz w:val="21"/>
          <w:szCs w:val="21"/>
        </w:rPr>
      </w:pPr>
    </w:p>
    <w:p w14:paraId="47AED143" w14:textId="085770B4"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Call to Remember</w:t>
      </w:r>
    </w:p>
    <w:p w14:paraId="189EDC45"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detailed genealogies serve as a call to remember God’s faithfulness throughout history. By recounting the names and stories, we are reminded of His unchanging nature and steadfast love. This encourages us to reflect on our own lives and remember the ways God has been faithful to us.</w:t>
      </w:r>
    </w:p>
    <w:p w14:paraId="2175103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remembering your family history influence your faith and daily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the preservation of genealogies in 1 Chronicles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past to strengthen your spiritual journey now? </w:t>
      </w:r>
    </w:p>
    <w:p w14:paraId="22FCF7D0"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5DBB9F82"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Finally, 1 Chronicles 2 points us to the hope of redemption through Jesus Christ. The lineage culminates in the birth of the Savior, who offers salvation to all. This genealogy is not just a list of names; it is a testament to God’s redemptive plan for humanity, offering hope and assurance of eternal life through Christ.</w:t>
      </w:r>
    </w:p>
    <w:p w14:paraId="01E319DE" w14:textId="77777777" w:rsidR="00F77642" w:rsidRPr="001B37DC" w:rsidRDefault="00F77642" w:rsidP="00F77642">
      <w:pPr>
        <w:spacing w:line="247" w:lineRule="auto"/>
        <w:rPr>
          <w:rFonts w:eastAsia="Times New Roman"/>
          <w:kern w:val="0"/>
          <w:sz w:val="21"/>
          <w:szCs w:val="21"/>
        </w:rPr>
      </w:pPr>
      <w:r w:rsidRPr="00F6333B">
        <w:rPr>
          <w:rFonts w:eastAsia="Times New Roman"/>
          <w:kern w:val="0"/>
          <w:sz w:val="21"/>
          <w:szCs w:val="21"/>
        </w:rPr>
        <w:t>1. How can the genealogy in 1 Chronicles 2 inspire hope in God's redemptive plan for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faithfulness through the lineage of Judah?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your spiritual heritage matter in experiencing personal redemption today?</w:t>
      </w:r>
      <w:r w:rsidRPr="001B37DC">
        <w:br w:type="page"/>
      </w:r>
    </w:p>
    <w:p w14:paraId="006412BF" w14:textId="77777777" w:rsidR="00F77642" w:rsidRPr="00F77642" w:rsidRDefault="00F77642" w:rsidP="00F77642">
      <w:pPr>
        <w:spacing w:line="247" w:lineRule="auto"/>
        <w:jc w:val="center"/>
        <w:outlineLvl w:val="0"/>
        <w:rPr>
          <w:rFonts w:eastAsia="Times New Roman"/>
          <w:b/>
          <w:bCs/>
          <w:kern w:val="36"/>
          <w:sz w:val="32"/>
          <w:szCs w:val="32"/>
        </w:rPr>
      </w:pPr>
      <w:r w:rsidRPr="00F77642">
        <w:rPr>
          <w:rFonts w:eastAsia="Times New Roman"/>
          <w:b/>
          <w:bCs/>
          <w:kern w:val="36"/>
          <w:sz w:val="32"/>
          <w:szCs w:val="32"/>
        </w:rPr>
        <w:t>1 Chronicles 3 Teaching Points and Bible Study Questions</w:t>
      </w:r>
    </w:p>
    <w:p w14:paraId="1A2FEC9A" w14:textId="08340E47"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Importance of Lineage and Legacy</w:t>
      </w:r>
    </w:p>
    <w:p w14:paraId="3B9497CC"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Chronicles 3 opens with a detailed genealogy, reminding us of the significance of family heritage. This lineage is not just a list of names but a testament to God's faithfulness through generations. As it is written, "The sons of David were born to him in Hebron" (1 Chronicles 3:1). This highlights the importance of understanding where we come from and how our spiritual legacy can impact future generations. Our lives are part of a larger story that God is weaving, and we are called to honor that legacy by living faithfully.</w:t>
      </w:r>
    </w:p>
    <w:p w14:paraId="4E903E1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understanding your family history influence your personal values and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lineage was significant in biblical times, and how is it relevant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a positive legacy for future generations? </w:t>
      </w:r>
    </w:p>
    <w:p w14:paraId="0EAB7937"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in Leadership</w:t>
      </w:r>
    </w:p>
    <w:p w14:paraId="6355D991"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lists the descendants of David, emphasizing God's hand in establishing leadership. David's line was chosen by God, illustrating that true leadership is ordained by Him. "These were the sons of David who were born to him in Hebron" (1 Chronicles 3:4) shows that God’s plans are sovereign, and He raises leaders according to His purpose. This encourages us to trust in God's timing and His choice of leaders in our lives.</w:t>
      </w:r>
    </w:p>
    <w:p w14:paraId="6F887E6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recognizing God's sovereignty in leadership influence your response to current leaders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certain leaders to rise, even if they seem imperfect?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leadership style with God's sovereign plan? </w:t>
      </w:r>
    </w:p>
    <w:p w14:paraId="3CA20B5E" w14:textId="77777777" w:rsidR="00F77642"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2627906" w14:textId="77777777" w:rsidR="00F77642" w:rsidRDefault="00F77642">
      <w:pPr>
        <w:spacing w:after="0" w:line="240" w:lineRule="auto"/>
        <w:rPr>
          <w:rFonts w:eastAsia="Times New Roman"/>
          <w:b/>
          <w:bCs/>
          <w:kern w:val="0"/>
          <w:sz w:val="21"/>
          <w:szCs w:val="21"/>
        </w:rPr>
      </w:pPr>
      <w:r>
        <w:rPr>
          <w:rFonts w:eastAsia="Times New Roman"/>
          <w:b/>
          <w:bCs/>
          <w:kern w:val="0"/>
          <w:sz w:val="21"/>
          <w:szCs w:val="21"/>
        </w:rPr>
        <w:br w:type="page"/>
      </w:r>
    </w:p>
    <w:p w14:paraId="378500B3" w14:textId="77777777" w:rsidR="00F77642" w:rsidRDefault="00F77642" w:rsidP="00F77642">
      <w:pPr>
        <w:spacing w:line="247" w:lineRule="auto"/>
        <w:rPr>
          <w:rFonts w:eastAsia="Times New Roman"/>
          <w:b/>
          <w:bCs/>
          <w:kern w:val="0"/>
          <w:sz w:val="21"/>
          <w:szCs w:val="21"/>
        </w:rPr>
      </w:pPr>
    </w:p>
    <w:p w14:paraId="6266BA8B" w14:textId="76C9D1DD"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Value of Patience and Perseverance</w:t>
      </w:r>
    </w:p>
    <w:p w14:paraId="1A0F4116"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journey to kingship was not immediate; it required patience and perseverance. The genealogy in 1 Chronicles 3 reminds us that God's promises may take time to unfold. As we see the lineage unfold, we are reminded to "wait for the LORD; be strong and take heart and wait for the LORD" (Psalm 27:14). Patience is a virtue that allows us to align with God's timing.</w:t>
      </w:r>
    </w:p>
    <w:p w14:paraId="5640B39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the genealogies in 1 Chronicles 3 inspire patience in your personal growth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persevering through challenges, as seen in the lineage of David?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your spiritual heritage encourage perseverance in your faith walk? </w:t>
      </w:r>
    </w:p>
    <w:p w14:paraId="0B37B14F"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Family in God's Plan</w:t>
      </w:r>
    </w:p>
    <w:p w14:paraId="7299CF4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underscores the role of family in God's divine plan. Each name represents a link in the chain of God's unfolding story. "The sons of David" (1 Chronicles 3:1) were not just heirs but part of a divine narrative. This teaches us that our families are integral to God's work, and we are called to nurture and guide them in His ways.</w:t>
      </w:r>
    </w:p>
    <w:p w14:paraId="11B2D89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understanding your family lineage influence your role in God's plan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family lineage in His plan for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family about handling family dynamics in God's purpose? </w:t>
      </w:r>
    </w:p>
    <w:p w14:paraId="22702AA3" w14:textId="77777777" w:rsidR="00F77642"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8525D1" w14:textId="77777777" w:rsidR="00F77642" w:rsidRDefault="00F77642">
      <w:pPr>
        <w:spacing w:after="0" w:line="240" w:lineRule="auto"/>
        <w:rPr>
          <w:rFonts w:eastAsia="Times New Roman"/>
          <w:b/>
          <w:bCs/>
          <w:kern w:val="0"/>
          <w:sz w:val="21"/>
          <w:szCs w:val="21"/>
        </w:rPr>
      </w:pPr>
      <w:r>
        <w:rPr>
          <w:rFonts w:eastAsia="Times New Roman"/>
          <w:b/>
          <w:bCs/>
          <w:kern w:val="0"/>
          <w:sz w:val="21"/>
          <w:szCs w:val="21"/>
        </w:rPr>
        <w:br w:type="page"/>
      </w:r>
    </w:p>
    <w:p w14:paraId="51D1E41E" w14:textId="77777777" w:rsidR="00F77642" w:rsidRDefault="00F77642" w:rsidP="00F77642">
      <w:pPr>
        <w:spacing w:line="247" w:lineRule="auto"/>
        <w:rPr>
          <w:rFonts w:eastAsia="Times New Roman"/>
          <w:b/>
          <w:bCs/>
          <w:kern w:val="0"/>
          <w:sz w:val="21"/>
          <w:szCs w:val="21"/>
        </w:rPr>
      </w:pPr>
    </w:p>
    <w:p w14:paraId="152C49C4" w14:textId="51089891"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Significance of Names</w:t>
      </w:r>
    </w:p>
    <w:p w14:paraId="5F16920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In biblical times, names held great significance, often reflecting character or destiny. The names listed in 1 Chronicles 3 remind us that God knows each of us by name and has a purpose for our lives. "The sons of David" (1 Chronicles 3:1) were known to God, just as we are. This encourages us to live up to the calling and identity God has given us.</w:t>
      </w:r>
    </w:p>
    <w:p w14:paraId="304E63B3" w14:textId="77777777" w:rsidR="00F77642" w:rsidRDefault="00F77642" w:rsidP="00F77642">
      <w:pPr>
        <w:spacing w:line="247" w:lineRule="auto"/>
      </w:pPr>
      <w:r w:rsidRPr="00F6333B">
        <w:rPr>
          <w:rFonts w:eastAsia="Times New Roman"/>
          <w:kern w:val="0"/>
          <w:sz w:val="21"/>
          <w:szCs w:val="21"/>
        </w:rPr>
        <w:t>1. How can understanding the significance of names in 1 Chronicles 3 impact your personal identity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certain names are highlighted in 1 Chronicles 3, and how does this influence your view of legacy?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lineage in 1 Chronicles 3 to apply in honoring your family history?</w:t>
      </w:r>
    </w:p>
    <w:p w14:paraId="6EBE14B0" w14:textId="26C00A0D"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Across Generations</w:t>
      </w:r>
    </w:p>
    <w:p w14:paraId="0D2CA2F2"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genealogy in 1 Chronicles 3 is a testament to God's unwavering faithfulness. Despite human failings, God's promises endure. "The sons of David" (1 Chronicles 3:1) are a reminder that God remains faithful to His covenant, and His promises are sure. This gives us hope and assurance that God will fulfill His promises to us as well.</w:t>
      </w:r>
    </w:p>
    <w:p w14:paraId="0473CCE6"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recognize God's faithfulness in your family's generational history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God's faithfulness is evident in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document and share stories of God's faithfulness in your family? </w:t>
      </w:r>
    </w:p>
    <w:p w14:paraId="0297B1CB" w14:textId="77777777" w:rsidR="00F77642"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BE85C1" w14:textId="77777777" w:rsidR="00F77642" w:rsidRDefault="00F77642">
      <w:pPr>
        <w:spacing w:after="0" w:line="240" w:lineRule="auto"/>
        <w:rPr>
          <w:rFonts w:eastAsia="Times New Roman"/>
          <w:b/>
          <w:bCs/>
          <w:kern w:val="0"/>
          <w:sz w:val="21"/>
          <w:szCs w:val="21"/>
        </w:rPr>
      </w:pPr>
      <w:r>
        <w:rPr>
          <w:rFonts w:eastAsia="Times New Roman"/>
          <w:b/>
          <w:bCs/>
          <w:kern w:val="0"/>
          <w:sz w:val="21"/>
          <w:szCs w:val="21"/>
        </w:rPr>
        <w:br w:type="page"/>
      </w:r>
    </w:p>
    <w:p w14:paraId="1AD27636" w14:textId="77777777" w:rsidR="00F77642" w:rsidRDefault="00F77642" w:rsidP="00F77642">
      <w:pPr>
        <w:spacing w:line="247" w:lineRule="auto"/>
        <w:rPr>
          <w:rFonts w:eastAsia="Times New Roman"/>
          <w:b/>
          <w:bCs/>
          <w:kern w:val="0"/>
          <w:sz w:val="21"/>
          <w:szCs w:val="21"/>
        </w:rPr>
      </w:pPr>
    </w:p>
    <w:p w14:paraId="698842C2" w14:textId="631E41E2"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Impact of Obedience and Disobedience</w:t>
      </w:r>
    </w:p>
    <w:p w14:paraId="2B75F6F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lives of David's descendants illustrate the consequences of obedience and disobedience. While some followed God, others strayed, impacting their legacy. This reminds us of the importance of walking in obedience to God's Word, as "blessed are those who hear the word of God and obey it" (Luke 11:28).</w:t>
      </w:r>
    </w:p>
    <w:p w14:paraId="678FA663"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obedience to God's commands influence your family's legacy, as seen in David's lineage?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choosing obedience over disobedience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disobedience often lead to negative consequences, and how can you avoid them? </w:t>
      </w:r>
    </w:p>
    <w:p w14:paraId="0CEF0334"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Redemption</w:t>
      </w:r>
    </w:p>
    <w:p w14:paraId="485A9032"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Despite the imperfections in David's lineage, God’s redemptive plan shines through. The genealogy points to Jesus, the ultimate Redeemer. This teaches us that no matter our past, God can redeem and use us for His glory. "For the Son of Man came to seek and to save the lost" (Luke 19:10) is a promise of hope and restoration.</w:t>
      </w:r>
    </w:p>
    <w:p w14:paraId="555AB1B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the lineage of David inspire you to seek redemption in your own family history?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redemptive stories within your own life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past mistakes help in embracing the power of redemption today? </w:t>
      </w:r>
    </w:p>
    <w:p w14:paraId="049DD28E" w14:textId="77777777" w:rsidR="00F77642"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CE2649" w14:textId="77777777" w:rsidR="00F77642" w:rsidRDefault="00F77642">
      <w:pPr>
        <w:spacing w:after="0" w:line="240" w:lineRule="auto"/>
        <w:rPr>
          <w:rFonts w:eastAsia="Times New Roman"/>
          <w:b/>
          <w:bCs/>
          <w:kern w:val="0"/>
          <w:sz w:val="21"/>
          <w:szCs w:val="21"/>
        </w:rPr>
      </w:pPr>
      <w:r>
        <w:rPr>
          <w:rFonts w:eastAsia="Times New Roman"/>
          <w:b/>
          <w:bCs/>
          <w:kern w:val="0"/>
          <w:sz w:val="21"/>
          <w:szCs w:val="21"/>
        </w:rPr>
        <w:br w:type="page"/>
      </w:r>
    </w:p>
    <w:p w14:paraId="5493685C" w14:textId="77777777" w:rsidR="00F77642" w:rsidRDefault="00F77642" w:rsidP="00F77642">
      <w:pPr>
        <w:spacing w:line="247" w:lineRule="auto"/>
        <w:rPr>
          <w:rFonts w:eastAsia="Times New Roman"/>
          <w:b/>
          <w:bCs/>
          <w:kern w:val="0"/>
          <w:sz w:val="21"/>
          <w:szCs w:val="21"/>
        </w:rPr>
      </w:pPr>
    </w:p>
    <w:p w14:paraId="1361AF3A" w14:textId="269F9E94"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Unity of Scripture</w:t>
      </w:r>
    </w:p>
    <w:p w14:paraId="258BF872"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Chronicles 3 connects the Old Testament to the New Testament, showing the unity of Scripture. The lineage of David leads to Jesus, fulfilling prophecy and demonstrating that all Scripture is interconnected. "All Scripture is God-breathed and is useful for teaching" (2 Timothy 3:16) reminds us of the cohesive and divine nature of the Bible.</w:t>
      </w:r>
    </w:p>
    <w:p w14:paraId="05C705FC"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understanding genealogies in 1 Chronicles 3 enhance your appreciation for the unity of Scripture?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chronicler included detailed genealogies, and how does this impact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continuity of God's promises through the generations listed in 1 Chronicles 3? </w:t>
      </w:r>
    </w:p>
    <w:p w14:paraId="3F3D3C7C"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Plan</w:t>
      </w:r>
    </w:p>
    <w:p w14:paraId="2B4633C5"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Finally, 1 Chronicles 3 reassures us of God's sovereign plan. Despite the complexities and challenges, God's purposes prevail. The genealogy is a reminder that God is in control, and His plans are for our good. "For I know the plans I have for you," declares the LORD, "plans to prosper you and not to harm you, plans to give you hope and a future" (Jeremiah 29:11). This assurance encourages us to trust in His perfect will.</w:t>
      </w:r>
    </w:p>
    <w:p w14:paraId="3F3CD46C" w14:textId="77777777" w:rsidR="00F77642" w:rsidRPr="001B37DC" w:rsidRDefault="00F77642" w:rsidP="00F77642">
      <w:pPr>
        <w:spacing w:line="247" w:lineRule="auto"/>
        <w:rPr>
          <w:rFonts w:eastAsia="Times New Roman"/>
          <w:kern w:val="0"/>
          <w:sz w:val="21"/>
          <w:szCs w:val="21"/>
        </w:rPr>
      </w:pPr>
      <w:r w:rsidRPr="00F6333B">
        <w:rPr>
          <w:rFonts w:eastAsia="Times New Roman"/>
          <w:kern w:val="0"/>
          <w:sz w:val="21"/>
          <w:szCs w:val="21"/>
        </w:rPr>
        <w:t>1. How can you find assurance in God's plan when facing unexpected changes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includes detailed genealogies in His plan for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trust God's plan when it seems unclear or delayed?</w:t>
      </w:r>
      <w:r w:rsidRPr="001B37DC">
        <w:br w:type="page"/>
      </w:r>
    </w:p>
    <w:p w14:paraId="1BAE147E" w14:textId="77777777" w:rsidR="00F77642" w:rsidRPr="00F77642" w:rsidRDefault="00F77642" w:rsidP="00F77642">
      <w:pPr>
        <w:spacing w:line="247" w:lineRule="auto"/>
        <w:jc w:val="center"/>
        <w:outlineLvl w:val="0"/>
        <w:rPr>
          <w:rFonts w:eastAsia="Times New Roman"/>
          <w:b/>
          <w:bCs/>
          <w:kern w:val="36"/>
          <w:sz w:val="32"/>
          <w:szCs w:val="32"/>
        </w:rPr>
      </w:pPr>
      <w:r w:rsidRPr="00F77642">
        <w:rPr>
          <w:rFonts w:eastAsia="Times New Roman"/>
          <w:b/>
          <w:bCs/>
          <w:kern w:val="36"/>
          <w:sz w:val="32"/>
          <w:szCs w:val="32"/>
        </w:rPr>
        <w:t>1 Chronicles 4 Teaching Points and Bible Study Questions</w:t>
      </w:r>
    </w:p>
    <w:p w14:paraId="0054F6C6" w14:textId="36AF4369"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Power of Prayer: Jabez's Example</w:t>
      </w:r>
    </w:p>
    <w:p w14:paraId="568BCAF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In 1 Chronicles 4:10, we encounter Jabez, a man who called upon the God of Israel with a heartfelt prayer: “Oh, that You would bless me and enlarge my territory! Let Your hand be with me, and keep me from harm so that I will be free from pain.” And God granted his request. This teaches us the incredible power of sincere prayer. When we approach God with faith and humility, He listens and responds. Let Jabez's example inspire you to bring your needs and desires before God, trusting in His goodness and provision.</w:t>
      </w:r>
    </w:p>
    <w:p w14:paraId="4BF6590C"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Jabez's prayer inspire you to seek God's blessing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incorporating Jabez's example of prayer into your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Jabez's approach to prayer emphasize the importance of asking for God's guidance and protection? </w:t>
      </w:r>
    </w:p>
    <w:p w14:paraId="44C2F820"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Your Identity in God</w:t>
      </w:r>
    </w:p>
    <w:p w14:paraId="06B5CA81"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genealogies in 1 Chronicles 4 remind us of the importance of knowing who we are in God. Each name listed represents a unique story and purpose. As believers, our identity is rooted in Christ, and we are part of a greater narrative. Embrace your identity as a child of God, knowing that you are fearfully and wonderfully made (Psalm 139:14). Your life has meaning and purpose in His grand design.</w:t>
      </w:r>
    </w:p>
    <w:p w14:paraId="0726796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Jabez's prayer inspire you to embrace your God-given identity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seek God's blessing and expand your influence like Jabez?</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embracing your identity in God is crucial for overcoming personal challenges? </w:t>
      </w:r>
    </w:p>
    <w:p w14:paraId="0CE396EB" w14:textId="77777777" w:rsidR="00F77642"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86CC9A" w14:textId="77777777" w:rsidR="00F77642" w:rsidRDefault="00F77642">
      <w:pPr>
        <w:spacing w:after="0" w:line="240" w:lineRule="auto"/>
        <w:rPr>
          <w:rFonts w:eastAsia="Times New Roman"/>
          <w:b/>
          <w:bCs/>
          <w:kern w:val="0"/>
          <w:sz w:val="21"/>
          <w:szCs w:val="21"/>
        </w:rPr>
      </w:pPr>
      <w:r>
        <w:rPr>
          <w:rFonts w:eastAsia="Times New Roman"/>
          <w:b/>
          <w:bCs/>
          <w:kern w:val="0"/>
          <w:sz w:val="21"/>
          <w:szCs w:val="21"/>
        </w:rPr>
        <w:br w:type="page"/>
      </w:r>
    </w:p>
    <w:p w14:paraId="7A1AA9BC" w14:textId="77777777" w:rsidR="00F77642" w:rsidRDefault="00F77642" w:rsidP="00F77642">
      <w:pPr>
        <w:spacing w:line="247" w:lineRule="auto"/>
        <w:rPr>
          <w:rFonts w:eastAsia="Times New Roman"/>
          <w:b/>
          <w:bCs/>
          <w:kern w:val="0"/>
          <w:sz w:val="21"/>
          <w:szCs w:val="21"/>
        </w:rPr>
      </w:pPr>
    </w:p>
    <w:p w14:paraId="6A0C2348" w14:textId="3F63FE2C" w:rsidR="00F77642" w:rsidRPr="00F77642" w:rsidRDefault="00F77642" w:rsidP="00F77642">
      <w:pPr>
        <w:spacing w:line="247" w:lineRule="auto"/>
        <w:rPr>
          <w:rFonts w:eastAsia="Times New Roman"/>
          <w:b/>
          <w:bCs/>
          <w:kern w:val="0"/>
          <w:sz w:val="21"/>
          <w:szCs w:val="21"/>
        </w:rPr>
      </w:pPr>
      <w:r w:rsidRPr="00F6333B">
        <w:rPr>
          <w:rFonts w:eastAsia="Times New Roman"/>
          <w:b/>
          <w:bCs/>
          <w:kern w:val="0"/>
          <w:sz w:val="21"/>
          <w:szCs w:val="21"/>
        </w:rPr>
        <w:t>Faithfulness in the Mundane</w:t>
      </w:r>
    </w:p>
    <w:p w14:paraId="6EB26A3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lists many names and families, highlighting the importance of faithfulness in everyday life. While these individuals may not have been famous, their inclusion in Scripture shows that God values our daily faithfulness. Colossians 3:23 reminds us, “Whatever you do, work at it with all your heart, as working for the Lord, not for human masters.” Serve God diligently in the small things, and He will honor your efforts.</w:t>
      </w:r>
    </w:p>
    <w:p w14:paraId="4DA1400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demonstrate faithfulness in daily tasks that seem routine or insignificant?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faithfulness in the mundane aspects of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genealogies about finding purpose in everyday responsibilities? </w:t>
      </w:r>
    </w:p>
    <w:p w14:paraId="3E2339F8"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Obedience</w:t>
      </w:r>
    </w:p>
    <w:p w14:paraId="6873B39C"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genealogies also emphasize the legacy of obedience. The descendants of Judah, Simeon, and others were blessed because of their forefathers' faithfulness. Our actions today can impact future generations. As Deuteronomy 5:10 states, God shows “loving devotion to a thousand generations of those who love Me and keep My commandments.” Strive to leave a legacy of obedience and faith for those who come after you.</w:t>
      </w:r>
    </w:p>
    <w:p w14:paraId="39BE63A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ensure your daily actions contribute to a legacy of obedience like Jabez's prayerful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following God's commands, and how does it shape your legacy?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obedience in small tasks matter for building a lasting legacy of faithfulness? </w:t>
      </w:r>
    </w:p>
    <w:p w14:paraId="383CE53F" w14:textId="77777777" w:rsidR="00F77642"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6BD13E" w14:textId="77777777" w:rsidR="00F77642" w:rsidRDefault="00F77642">
      <w:pPr>
        <w:spacing w:after="0" w:line="240" w:lineRule="auto"/>
        <w:rPr>
          <w:rFonts w:eastAsia="Times New Roman"/>
          <w:b/>
          <w:bCs/>
          <w:kern w:val="0"/>
          <w:sz w:val="21"/>
          <w:szCs w:val="21"/>
        </w:rPr>
      </w:pPr>
      <w:r>
        <w:rPr>
          <w:rFonts w:eastAsia="Times New Roman"/>
          <w:b/>
          <w:bCs/>
          <w:kern w:val="0"/>
          <w:sz w:val="21"/>
          <w:szCs w:val="21"/>
        </w:rPr>
        <w:br w:type="page"/>
      </w:r>
    </w:p>
    <w:p w14:paraId="1FBA4DC2" w14:textId="77777777" w:rsidR="00F77642" w:rsidRDefault="00F77642" w:rsidP="00F77642">
      <w:pPr>
        <w:spacing w:line="247" w:lineRule="auto"/>
        <w:rPr>
          <w:rFonts w:eastAsia="Times New Roman"/>
          <w:b/>
          <w:bCs/>
          <w:kern w:val="0"/>
          <w:sz w:val="21"/>
          <w:szCs w:val="21"/>
        </w:rPr>
      </w:pPr>
    </w:p>
    <w:p w14:paraId="5802D54A" w14:textId="5546FF3B"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God's Sovereignty in Our Lives</w:t>
      </w:r>
    </w:p>
    <w:p w14:paraId="7FBD51D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 xml:space="preserve">1 Chronicles 4 reminds us of God's sovereignty over history and our personal lives. Each name and lineage </w:t>
      </w:r>
      <w:proofErr w:type="gramStart"/>
      <w:r w:rsidRPr="00F6333B">
        <w:rPr>
          <w:rFonts w:eastAsia="Times New Roman"/>
          <w:kern w:val="0"/>
          <w:sz w:val="21"/>
          <w:szCs w:val="21"/>
        </w:rPr>
        <w:t>is</w:t>
      </w:r>
      <w:proofErr w:type="gramEnd"/>
      <w:r w:rsidRPr="00F6333B">
        <w:rPr>
          <w:rFonts w:eastAsia="Times New Roman"/>
          <w:kern w:val="0"/>
          <w:sz w:val="21"/>
          <w:szCs w:val="21"/>
        </w:rPr>
        <w:t xml:space="preserve"> part of His divine plan. Proverbs 16:9 tells us, “A man’s heart plans his course, but the LORD determines his steps.” Trust in God's sovereignty, knowing that He is in control and working all things for your good and His glory (Romans 8:28).</w:t>
      </w:r>
    </w:p>
    <w:p w14:paraId="7A7214BE" w14:textId="77777777" w:rsidR="00F77642" w:rsidRDefault="00F77642" w:rsidP="00F77642">
      <w:pPr>
        <w:spacing w:line="247" w:lineRule="auto"/>
      </w:pPr>
      <w:r w:rsidRPr="00F6333B">
        <w:rPr>
          <w:rFonts w:eastAsia="Times New Roman"/>
          <w:kern w:val="0"/>
          <w:sz w:val="21"/>
          <w:szCs w:val="21"/>
        </w:rPr>
        <w:t>1. How can recognizing God's sovereignty in Jabez's prayer influence your approach to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impact your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God's response to Jabez about trusting His plans for your life?</w:t>
      </w:r>
    </w:p>
    <w:p w14:paraId="59631FE8" w14:textId="256A4F54"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Community</w:t>
      </w:r>
    </w:p>
    <w:p w14:paraId="4ACBFC9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highlights the significance of community and belonging. The tribes and families listed were part of a larger community, working together for a common purpose. Hebrews 10:24-25 encourages us to “spur one another on toward love and good deeds, not giving up meeting together.” Cherish your community of faith, supporting and encouraging one another in your walk with Christ.</w:t>
      </w:r>
    </w:p>
    <w:p w14:paraId="0EA7247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contribute to building a supportive community like the clans in 1 Chronicles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connections were vital for the tribes listed in 1 Chronicles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genealogies about the role of family in community strength? </w:t>
      </w:r>
    </w:p>
    <w:p w14:paraId="05CBE563" w14:textId="77777777" w:rsidR="00F77642"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9C7E3B" w14:textId="77777777" w:rsidR="00F77642" w:rsidRDefault="00F77642">
      <w:pPr>
        <w:spacing w:after="0" w:line="240" w:lineRule="auto"/>
        <w:rPr>
          <w:rFonts w:eastAsia="Times New Roman"/>
          <w:b/>
          <w:bCs/>
          <w:kern w:val="0"/>
          <w:sz w:val="21"/>
          <w:szCs w:val="21"/>
        </w:rPr>
      </w:pPr>
      <w:r>
        <w:rPr>
          <w:rFonts w:eastAsia="Times New Roman"/>
          <w:b/>
          <w:bCs/>
          <w:kern w:val="0"/>
          <w:sz w:val="21"/>
          <w:szCs w:val="21"/>
        </w:rPr>
        <w:br w:type="page"/>
      </w:r>
    </w:p>
    <w:p w14:paraId="344E25B5" w14:textId="77777777" w:rsidR="00F77642" w:rsidRDefault="00F77642" w:rsidP="00F77642">
      <w:pPr>
        <w:spacing w:line="247" w:lineRule="auto"/>
        <w:rPr>
          <w:rFonts w:eastAsia="Times New Roman"/>
          <w:b/>
          <w:bCs/>
          <w:kern w:val="0"/>
          <w:sz w:val="21"/>
          <w:szCs w:val="21"/>
        </w:rPr>
      </w:pPr>
    </w:p>
    <w:p w14:paraId="3D2EFF16" w14:textId="03A38C68" w:rsidR="00F77642" w:rsidRPr="00F77642" w:rsidRDefault="00F77642" w:rsidP="00F77642">
      <w:pPr>
        <w:spacing w:line="247" w:lineRule="auto"/>
        <w:rPr>
          <w:rFonts w:eastAsia="Times New Roman"/>
          <w:b/>
          <w:bCs/>
          <w:kern w:val="0"/>
          <w:sz w:val="21"/>
          <w:szCs w:val="21"/>
        </w:rPr>
      </w:pPr>
      <w:r w:rsidRPr="00F6333B">
        <w:rPr>
          <w:rFonts w:eastAsia="Times New Roman"/>
          <w:b/>
          <w:bCs/>
          <w:kern w:val="0"/>
          <w:sz w:val="21"/>
          <w:szCs w:val="21"/>
        </w:rPr>
        <w:t>God's Faithfulness to His Promises</w:t>
      </w:r>
    </w:p>
    <w:p w14:paraId="4EFCD39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genealogies in 1 Chronicles 4 are a testament to God's faithfulness in fulfilling His promises to His people. Despite challenges and setbacks, God remained true to His word. Numbers 23:19 assures us, “God is not a man, that He should lie, nor a son of man, that He should change His mind.” Trust in His promises, knowing that He is faithful to complete what He has begun in you (Philippians 1:6).</w:t>
      </w:r>
    </w:p>
    <w:p w14:paraId="544F526D"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trust God's faithfulness in your life when facing challenges like Jabez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promises through the genealogies in 1 Chronicles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reflecting on God's past faithfulness encourage you to rely on His promises today? </w:t>
      </w:r>
    </w:p>
    <w:p w14:paraId="021A0D5F"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Perseverance</w:t>
      </w:r>
    </w:p>
    <w:p w14:paraId="3C7FACF6"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chapter's detailed genealogies remind us of the value of perseverance. Many of these individuals faced trials and hardships, yet they persevered in their faith. James 1:12 encourages us, “Blessed is the man who perseveres under trial, because when he has stood the test, he will receive the crown of life that God has promised to those who love Him.” Keep pressing on, knowing that your perseverance will be rewarded.</w:t>
      </w:r>
    </w:p>
    <w:p w14:paraId="091B1CBC"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Jabez's prayer inspire you to persevere through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is crucial in achieving long-term goals, as seen in 1 Chronicles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perseverance of the tribes in overcoming obstacles in your own life? </w:t>
      </w:r>
    </w:p>
    <w:p w14:paraId="4496030A" w14:textId="77777777" w:rsidR="00F77642"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62353CB" w14:textId="77777777" w:rsidR="00F77642" w:rsidRDefault="00F77642">
      <w:pPr>
        <w:spacing w:after="0" w:line="240" w:lineRule="auto"/>
        <w:rPr>
          <w:rFonts w:eastAsia="Times New Roman"/>
          <w:b/>
          <w:bCs/>
          <w:kern w:val="0"/>
          <w:sz w:val="21"/>
          <w:szCs w:val="21"/>
        </w:rPr>
      </w:pPr>
      <w:r>
        <w:rPr>
          <w:rFonts w:eastAsia="Times New Roman"/>
          <w:b/>
          <w:bCs/>
          <w:kern w:val="0"/>
          <w:sz w:val="21"/>
          <w:szCs w:val="21"/>
        </w:rPr>
        <w:br w:type="page"/>
      </w:r>
    </w:p>
    <w:p w14:paraId="1B80CC9F" w14:textId="77777777" w:rsidR="00F77642" w:rsidRDefault="00F77642" w:rsidP="00F77642">
      <w:pPr>
        <w:spacing w:line="247" w:lineRule="auto"/>
        <w:rPr>
          <w:rFonts w:eastAsia="Times New Roman"/>
          <w:b/>
          <w:bCs/>
          <w:kern w:val="0"/>
          <w:sz w:val="21"/>
          <w:szCs w:val="21"/>
        </w:rPr>
      </w:pPr>
    </w:p>
    <w:p w14:paraId="702A07B9" w14:textId="74527C8B"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Role of Leadership</w:t>
      </w:r>
    </w:p>
    <w:p w14:paraId="1777439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Chronicles 4 highlights the importance of leadership within families and communities. Leaders like Jabez made a significant impact through their faith and actions. As believers, we are called to lead by example, serving others with humility and love. 1 Peter 5:2-3 exhorts us to “be shepherds of God’s flock that is under your care, watching over them—not because you must, but because you are willing.” Embrace your role as a leader, guiding others toward Christ.</w:t>
      </w:r>
    </w:p>
    <w:p w14:paraId="5568A33D"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apply Jabez's leadership qualities to influence your community positively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effective leadership involves seeking guidance and blessings, as Jabez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Jabez about leading with integrity and faith in challenging situations? </w:t>
      </w:r>
    </w:p>
    <w:p w14:paraId="2A4B3B85"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Unchanging Nature</w:t>
      </w:r>
    </w:p>
    <w:p w14:paraId="2337276C"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Finally, 1 Chronicles 4 reminds us of God's unchanging nature. Throughout generations, He remains the same—faithful, loving, and just. Hebrews 13:8 declares, “Jesus Christ is the same yesterday and today and forever.” In a world of constant change, find comfort in the steadfastness of God, knowing that His character and promises never waver.</w:t>
      </w:r>
    </w:p>
    <w:p w14:paraId="15F0265D" w14:textId="77777777" w:rsidR="00F77642" w:rsidRPr="001B37DC" w:rsidRDefault="00F77642" w:rsidP="00F77642">
      <w:pPr>
        <w:spacing w:line="247" w:lineRule="auto"/>
        <w:rPr>
          <w:rFonts w:eastAsia="Times New Roman"/>
          <w:kern w:val="0"/>
          <w:sz w:val="21"/>
          <w:szCs w:val="21"/>
        </w:rPr>
      </w:pPr>
      <w:r w:rsidRPr="00F6333B">
        <w:rPr>
          <w:rFonts w:eastAsia="Times New Roman"/>
          <w:kern w:val="0"/>
          <w:sz w:val="21"/>
          <w:szCs w:val="21"/>
        </w:rPr>
        <w:t>1. How can you rely on God's unchanging nature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unchanging nature is important for maintaining faith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remind yourself of God's consistent presence and promises?</w:t>
      </w:r>
      <w:r w:rsidRPr="001B37DC">
        <w:br w:type="page"/>
      </w:r>
    </w:p>
    <w:p w14:paraId="38FC863E" w14:textId="77777777" w:rsidR="00F77642" w:rsidRPr="00F77642" w:rsidRDefault="00F77642" w:rsidP="00F77642">
      <w:pPr>
        <w:spacing w:line="247" w:lineRule="auto"/>
        <w:jc w:val="center"/>
        <w:outlineLvl w:val="0"/>
        <w:rPr>
          <w:rFonts w:eastAsia="Times New Roman"/>
          <w:b/>
          <w:bCs/>
          <w:kern w:val="36"/>
          <w:sz w:val="32"/>
          <w:szCs w:val="32"/>
        </w:rPr>
      </w:pPr>
      <w:r w:rsidRPr="00F77642">
        <w:rPr>
          <w:rFonts w:eastAsia="Times New Roman"/>
          <w:b/>
          <w:bCs/>
          <w:kern w:val="36"/>
          <w:sz w:val="32"/>
          <w:szCs w:val="32"/>
        </w:rPr>
        <w:t>1 Chronicles 5 Teaching Points and Bible Study Questions</w:t>
      </w:r>
    </w:p>
    <w:p w14:paraId="4AB6C4CD" w14:textId="3736A76F"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Importance of Heritage and Legacy</w:t>
      </w:r>
    </w:p>
    <w:p w14:paraId="60A8C2DD"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Chronicles 5 begins by highlighting the lineage of Reuben, the firstborn of Israel. Although Reuben lost his birthright due to his transgression, the chapter reminds us of the significance of our heritage and the legacy we leave behind. As it is written, "The sons of Reuben the firstborn of Israel—he was the firstborn, but because he defiled his father’s bed, his birthright was given to the sons of Joseph son of Israel" (1 Chronicles 5:1). This teaches us to honor our family history and strive to leave a godly legacy for future generations.</w:t>
      </w:r>
    </w:p>
    <w:p w14:paraId="454882A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understanding your heritage influence the legacy you wish to leave behind?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preserving family history is important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values are part of your legacy? </w:t>
      </w:r>
    </w:p>
    <w:p w14:paraId="09CA4AB8"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Sin</w:t>
      </w:r>
    </w:p>
    <w:p w14:paraId="30A131D6"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Reuben's story is a powerful reminder that our actions have consequences. His sin cost him his birthright, a lesson that echoes throughout Scripture. "For the wages of sin is death, but the gift of God is eternal life in Christ Jesus our Lord" (Romans 6:23). This serves as a cautionary tale to live righteously and seek forgiveness through Christ.</w:t>
      </w:r>
    </w:p>
    <w:p w14:paraId="3301B30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recognizing the consequences of sin in 1 Chronicles 5 guide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sins is important for personal growth and community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prevent repeating the mistakes seen in 1 Chronicles 5? </w:t>
      </w:r>
    </w:p>
    <w:p w14:paraId="2128EAA6" w14:textId="77777777" w:rsidR="00F77642"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EC3B29" w14:textId="77777777" w:rsidR="00F77642" w:rsidRDefault="00F77642">
      <w:pPr>
        <w:spacing w:after="0" w:line="240" w:lineRule="auto"/>
        <w:rPr>
          <w:rFonts w:eastAsia="Times New Roman"/>
          <w:b/>
          <w:bCs/>
          <w:kern w:val="0"/>
          <w:sz w:val="21"/>
          <w:szCs w:val="21"/>
        </w:rPr>
      </w:pPr>
      <w:r>
        <w:rPr>
          <w:rFonts w:eastAsia="Times New Roman"/>
          <w:b/>
          <w:bCs/>
          <w:kern w:val="0"/>
          <w:sz w:val="21"/>
          <w:szCs w:val="21"/>
        </w:rPr>
        <w:br w:type="page"/>
      </w:r>
    </w:p>
    <w:p w14:paraId="4C0591DA" w14:textId="77777777" w:rsidR="00F77642" w:rsidRDefault="00F77642" w:rsidP="00F77642">
      <w:pPr>
        <w:spacing w:line="247" w:lineRule="auto"/>
        <w:rPr>
          <w:rFonts w:eastAsia="Times New Roman"/>
          <w:b/>
          <w:bCs/>
          <w:kern w:val="0"/>
          <w:sz w:val="21"/>
          <w:szCs w:val="21"/>
        </w:rPr>
      </w:pPr>
    </w:p>
    <w:p w14:paraId="633E475E" w14:textId="61A6833C"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Power of Unity</w:t>
      </w:r>
    </w:p>
    <w:p w14:paraId="6744DEF3"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 xml:space="preserve">The chapter describes how the tribes of Reuben, Gad, and the half-tribe of Manasseh joined forces to conquer their enemies. "They waged war against the </w:t>
      </w:r>
      <w:proofErr w:type="spellStart"/>
      <w:r w:rsidRPr="00F6333B">
        <w:rPr>
          <w:rFonts w:eastAsia="Times New Roman"/>
          <w:kern w:val="0"/>
          <w:sz w:val="21"/>
          <w:szCs w:val="21"/>
        </w:rPr>
        <w:t>Hagrites</w:t>
      </w:r>
      <w:proofErr w:type="spellEnd"/>
      <w:r w:rsidRPr="00F6333B">
        <w:rPr>
          <w:rFonts w:eastAsia="Times New Roman"/>
          <w:kern w:val="0"/>
          <w:sz w:val="21"/>
          <w:szCs w:val="21"/>
        </w:rPr>
        <w:t xml:space="preserve">, </w:t>
      </w:r>
      <w:proofErr w:type="spellStart"/>
      <w:r w:rsidRPr="00F6333B">
        <w:rPr>
          <w:rFonts w:eastAsia="Times New Roman"/>
          <w:kern w:val="0"/>
          <w:sz w:val="21"/>
          <w:szCs w:val="21"/>
        </w:rPr>
        <w:t>Jetur</w:t>
      </w:r>
      <w:proofErr w:type="spellEnd"/>
      <w:r w:rsidRPr="00F6333B">
        <w:rPr>
          <w:rFonts w:eastAsia="Times New Roman"/>
          <w:kern w:val="0"/>
          <w:sz w:val="21"/>
          <w:szCs w:val="21"/>
        </w:rPr>
        <w:t xml:space="preserve">, </w:t>
      </w:r>
      <w:proofErr w:type="spellStart"/>
      <w:r w:rsidRPr="00F6333B">
        <w:rPr>
          <w:rFonts w:eastAsia="Times New Roman"/>
          <w:kern w:val="0"/>
          <w:sz w:val="21"/>
          <w:szCs w:val="21"/>
        </w:rPr>
        <w:t>Naphish</w:t>
      </w:r>
      <w:proofErr w:type="spellEnd"/>
      <w:r w:rsidRPr="00F6333B">
        <w:rPr>
          <w:rFonts w:eastAsia="Times New Roman"/>
          <w:kern w:val="0"/>
          <w:sz w:val="21"/>
          <w:szCs w:val="21"/>
        </w:rPr>
        <w:t xml:space="preserve">, and </w:t>
      </w:r>
      <w:proofErr w:type="spellStart"/>
      <w:r w:rsidRPr="00F6333B">
        <w:rPr>
          <w:rFonts w:eastAsia="Times New Roman"/>
          <w:kern w:val="0"/>
          <w:sz w:val="21"/>
          <w:szCs w:val="21"/>
        </w:rPr>
        <w:t>Nodab</w:t>
      </w:r>
      <w:proofErr w:type="spellEnd"/>
      <w:r w:rsidRPr="00F6333B">
        <w:rPr>
          <w:rFonts w:eastAsia="Times New Roman"/>
          <w:kern w:val="0"/>
          <w:sz w:val="21"/>
          <w:szCs w:val="21"/>
        </w:rPr>
        <w:t>" (1 Chronicles 5:19). This unity in battle illustrates the strength found in community and cooperation, reminding us that we are stronger together, especially when united in faith.</w:t>
      </w:r>
    </w:p>
    <w:p w14:paraId="582A0F81"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unity among family members strengthen your community, as seen in 1 Chronicles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the tribes' victories in 1 Chronicles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unity in your group or organization today? </w:t>
      </w:r>
    </w:p>
    <w:p w14:paraId="60A1B209"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 for Victory</w:t>
      </w:r>
    </w:p>
    <w:p w14:paraId="3637EBD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tribes' victory over their enemies was not due to their own strength but because they trusted in God. "They cried out to God in battle, and He answered their prayers because they trusted in Him" (1 Chronicles 5:20). This teaches us to rely on God in our struggles, knowing that He is our ultimate source of strength and victory.</w:t>
      </w:r>
    </w:p>
    <w:p w14:paraId="1A60935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apply trust in God for victory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is crucial when facing overwhelming obstacles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in God's power to bring victory in tough times? </w:t>
      </w:r>
    </w:p>
    <w:p w14:paraId="38AA2A77" w14:textId="77777777" w:rsidR="00F77642"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729E32" w14:textId="77777777" w:rsidR="00F77642" w:rsidRDefault="00F77642">
      <w:pPr>
        <w:spacing w:after="0" w:line="240" w:lineRule="auto"/>
        <w:rPr>
          <w:rFonts w:eastAsia="Times New Roman"/>
          <w:b/>
          <w:bCs/>
          <w:kern w:val="0"/>
          <w:sz w:val="21"/>
          <w:szCs w:val="21"/>
        </w:rPr>
      </w:pPr>
      <w:r>
        <w:rPr>
          <w:rFonts w:eastAsia="Times New Roman"/>
          <w:b/>
          <w:bCs/>
          <w:kern w:val="0"/>
          <w:sz w:val="21"/>
          <w:szCs w:val="21"/>
        </w:rPr>
        <w:br w:type="page"/>
      </w:r>
    </w:p>
    <w:p w14:paraId="5909EEB4" w14:textId="77777777" w:rsidR="00F77642" w:rsidRDefault="00F77642" w:rsidP="00F77642">
      <w:pPr>
        <w:spacing w:line="247" w:lineRule="auto"/>
        <w:rPr>
          <w:rFonts w:eastAsia="Times New Roman"/>
          <w:b/>
          <w:bCs/>
          <w:kern w:val="0"/>
          <w:sz w:val="21"/>
          <w:szCs w:val="21"/>
        </w:rPr>
      </w:pPr>
    </w:p>
    <w:p w14:paraId="06025053" w14:textId="3D2BEC02"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Role of Prayer in Our Lives</w:t>
      </w:r>
    </w:p>
    <w:p w14:paraId="21D02518"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Prayer played a crucial role in the tribes' success. Their cries to God were heard, and He delivered them. This emphasizes the importance of maintaining a strong prayer life, as "The prayer of a righteous man has great power to prevail" (James 5:16). Let us be diligent in seeking God through prayer in all circumstances.</w:t>
      </w:r>
    </w:p>
    <w:p w14:paraId="2FF9C7BA" w14:textId="77777777" w:rsidR="00F77642" w:rsidRDefault="00F77642" w:rsidP="00F77642">
      <w:pPr>
        <w:spacing w:line="247" w:lineRule="auto"/>
      </w:pPr>
      <w:r w:rsidRPr="00F6333B">
        <w:rPr>
          <w:rFonts w:eastAsia="Times New Roman"/>
          <w:kern w:val="0"/>
          <w:sz w:val="21"/>
          <w:szCs w:val="21"/>
        </w:rPr>
        <w:t>1. How can prayer influence your decisions and actions in challenging situations, as seen in 1 Chronicles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was crucial for the tribes in 1 Chronicles 5, and how does it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1 Chronicles 5 about relying on prayer for guidance and strength in daily life?</w:t>
      </w:r>
    </w:p>
    <w:p w14:paraId="312DB47F" w14:textId="6C2DB15A"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Obedience</w:t>
      </w:r>
    </w:p>
    <w:p w14:paraId="41723E6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 xml:space="preserve">The chapter highlights the prosperity of the tribes when they obeyed God. "They captured the </w:t>
      </w:r>
      <w:proofErr w:type="spellStart"/>
      <w:r w:rsidRPr="00F6333B">
        <w:rPr>
          <w:rFonts w:eastAsia="Times New Roman"/>
          <w:kern w:val="0"/>
          <w:sz w:val="21"/>
          <w:szCs w:val="21"/>
        </w:rPr>
        <w:t>Hagrites</w:t>
      </w:r>
      <w:proofErr w:type="spellEnd"/>
      <w:r w:rsidRPr="00F6333B">
        <w:rPr>
          <w:rFonts w:eastAsia="Times New Roman"/>
          <w:kern w:val="0"/>
          <w:sz w:val="21"/>
          <w:szCs w:val="21"/>
        </w:rPr>
        <w:t>’ livestock—fifty thousand camels, two hundred fifty thousand sheep, and two thousand donkeys—as well as one hundred thousand captives" (1 Chronicles 5:21). Obedience to God brings blessings, as He promises to provide for those who follow His commands.</w:t>
      </w:r>
    </w:p>
    <w:p w14:paraId="56D1068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apply the blessing of obedience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leads to blessings in your personal and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obedience to God's guidance in challenging situations? </w:t>
      </w:r>
    </w:p>
    <w:p w14:paraId="1D1EA0D0" w14:textId="77777777" w:rsidR="00F77642"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2C1BCA" w14:textId="77777777" w:rsidR="00F77642" w:rsidRDefault="00F77642">
      <w:pPr>
        <w:spacing w:after="0" w:line="240" w:lineRule="auto"/>
        <w:rPr>
          <w:rFonts w:eastAsia="Times New Roman"/>
          <w:b/>
          <w:bCs/>
          <w:kern w:val="0"/>
          <w:sz w:val="21"/>
          <w:szCs w:val="21"/>
        </w:rPr>
      </w:pPr>
      <w:r>
        <w:rPr>
          <w:rFonts w:eastAsia="Times New Roman"/>
          <w:b/>
          <w:bCs/>
          <w:kern w:val="0"/>
          <w:sz w:val="21"/>
          <w:szCs w:val="21"/>
        </w:rPr>
        <w:br w:type="page"/>
      </w:r>
    </w:p>
    <w:p w14:paraId="2B2BEF68" w14:textId="77777777" w:rsidR="00F77642" w:rsidRDefault="00F77642" w:rsidP="00F77642">
      <w:pPr>
        <w:spacing w:line="247" w:lineRule="auto"/>
        <w:rPr>
          <w:rFonts w:eastAsia="Times New Roman"/>
          <w:b/>
          <w:bCs/>
          <w:kern w:val="0"/>
          <w:sz w:val="21"/>
          <w:szCs w:val="21"/>
        </w:rPr>
      </w:pPr>
    </w:p>
    <w:p w14:paraId="2BF54935" w14:textId="4632EFF2" w:rsidR="00F77642" w:rsidRPr="00F77642" w:rsidRDefault="00F77642" w:rsidP="00F77642">
      <w:pPr>
        <w:spacing w:line="247" w:lineRule="auto"/>
        <w:rPr>
          <w:rFonts w:eastAsia="Times New Roman"/>
          <w:b/>
          <w:bCs/>
          <w:kern w:val="0"/>
          <w:sz w:val="21"/>
          <w:szCs w:val="21"/>
        </w:rPr>
      </w:pPr>
      <w:r w:rsidRPr="00F6333B">
        <w:rPr>
          <w:rFonts w:eastAsia="Times New Roman"/>
          <w:b/>
          <w:bCs/>
          <w:kern w:val="0"/>
          <w:sz w:val="21"/>
          <w:szCs w:val="21"/>
        </w:rPr>
        <w:t>The Dangers of Idolatry</w:t>
      </w:r>
    </w:p>
    <w:p w14:paraId="7C064500"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Despite their initial faithfulness, the tribes eventually turned to idolatry, leading to their downfall. "They were unfaithful to the God of their fathers and prostituted themselves to the gods of the peoples of the land" (1 Chronicles 5:25). This serves as a warning to guard our hearts against idolatry and remain steadfast in our devotion to God.</w:t>
      </w:r>
    </w:p>
    <w:p w14:paraId="17920D8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identify and avoid modern forms of idolatry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was a recurring issue for the tribes in 1 Chronicles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priorities align with your faith, avoiding idolatry? </w:t>
      </w:r>
    </w:p>
    <w:p w14:paraId="591DF00C"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Turning Away from God</w:t>
      </w:r>
    </w:p>
    <w:p w14:paraId="6C8EEDCC"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tribes' unfaithfulness resulted in their exile.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the God of Israel stirred the spirit of Pul king of Assyria, who took the </w:t>
      </w:r>
      <w:proofErr w:type="spellStart"/>
      <w:r w:rsidRPr="00F6333B">
        <w:rPr>
          <w:rFonts w:eastAsia="Times New Roman"/>
          <w:kern w:val="0"/>
          <w:sz w:val="21"/>
          <w:szCs w:val="21"/>
        </w:rPr>
        <w:t>Reubenites</w:t>
      </w:r>
      <w:proofErr w:type="spellEnd"/>
      <w:r w:rsidRPr="00F6333B">
        <w:rPr>
          <w:rFonts w:eastAsia="Times New Roman"/>
          <w:kern w:val="0"/>
          <w:sz w:val="21"/>
          <w:szCs w:val="21"/>
        </w:rPr>
        <w:t>, the Gadites, and the half-tribe of Manasseh into exile" (1 Chronicles 5:26). This illustrates the serious consequences of turning away from God and the importance of remaining faithful to Him.</w:t>
      </w:r>
    </w:p>
    <w:p w14:paraId="4245AB76"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we recognize and avoid the consequences of turning away from God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turning away from God leads to negative outcomes, as seen in 1 Chronicles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faithful and avoid the pitfalls of disobedience? </w:t>
      </w:r>
    </w:p>
    <w:p w14:paraId="501E9F60" w14:textId="77777777" w:rsidR="00F77642"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625EA0" w14:textId="77777777" w:rsidR="00F77642" w:rsidRDefault="00F77642">
      <w:pPr>
        <w:spacing w:after="0" w:line="240" w:lineRule="auto"/>
        <w:rPr>
          <w:rFonts w:eastAsia="Times New Roman"/>
          <w:b/>
          <w:bCs/>
          <w:kern w:val="0"/>
          <w:sz w:val="21"/>
          <w:szCs w:val="21"/>
        </w:rPr>
      </w:pPr>
      <w:r>
        <w:rPr>
          <w:rFonts w:eastAsia="Times New Roman"/>
          <w:b/>
          <w:bCs/>
          <w:kern w:val="0"/>
          <w:sz w:val="21"/>
          <w:szCs w:val="21"/>
        </w:rPr>
        <w:br w:type="page"/>
      </w:r>
    </w:p>
    <w:p w14:paraId="4F89D850" w14:textId="77777777" w:rsidR="00F77642" w:rsidRDefault="00F77642" w:rsidP="00F77642">
      <w:pPr>
        <w:spacing w:line="247" w:lineRule="auto"/>
        <w:rPr>
          <w:rFonts w:eastAsia="Times New Roman"/>
          <w:b/>
          <w:bCs/>
          <w:kern w:val="0"/>
          <w:sz w:val="21"/>
          <w:szCs w:val="21"/>
        </w:rPr>
      </w:pPr>
    </w:p>
    <w:p w14:paraId="05CFAD8E" w14:textId="26D4DF5E"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Sovereignty of God in History</w:t>
      </w:r>
    </w:p>
    <w:p w14:paraId="0B41D258"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Throughout the chapter, we see God's hand at work in the events of history. His sovereignty is evident as He orchestrates the rise and fall of nations. "The LORD has established His throne in heaven, and His kingdom rules over all" (Psalm 103:19). This reassures us that God is in control, even when circumstances seem uncertain.</w:t>
      </w:r>
    </w:p>
    <w:p w14:paraId="772F1E75"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recognizing God's sovereignty in history influence your response to current global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over history can impact your personal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sovereignty in history to strengthen your faith during uncertain times? </w:t>
      </w:r>
    </w:p>
    <w:p w14:paraId="65B059F3"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3977AB66"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Despite the tribes' exile, the overarching narrative of Scripture is one of redemption and restoration. God's desire is to bring His people back to Himself. "For I know the plans I have for you, declares the LORD, plans to prosper you and not to harm you, plans to give you hope and a future" (Jeremiah 29:11). This offers us hope that no matter how far we stray, God is always ready to welcome us back with open arms.</w:t>
      </w:r>
    </w:p>
    <w:p w14:paraId="3EF74604" w14:textId="77777777" w:rsidR="00F77642" w:rsidRPr="001B37DC" w:rsidRDefault="00F77642" w:rsidP="00F77642">
      <w:pPr>
        <w:spacing w:line="247" w:lineRule="auto"/>
        <w:rPr>
          <w:rFonts w:eastAsia="Times New Roman"/>
          <w:kern w:val="0"/>
          <w:sz w:val="21"/>
          <w:szCs w:val="21"/>
        </w:rPr>
      </w:pPr>
      <w:r w:rsidRPr="00F6333B">
        <w:rPr>
          <w:rFonts w:eastAsia="Times New Roman"/>
          <w:kern w:val="0"/>
          <w:sz w:val="21"/>
          <w:szCs w:val="21"/>
        </w:rPr>
        <w:t>1. How can you find hope in God's promises during times of personal or communal loss?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restore relationships that have been broken?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 allows challenges before bringing restoration, and how can this shape your faith?</w:t>
      </w:r>
      <w:r w:rsidRPr="001B37DC">
        <w:br w:type="page"/>
      </w:r>
    </w:p>
    <w:p w14:paraId="2F45D8C0" w14:textId="77777777" w:rsidR="00F77642" w:rsidRPr="00F77642" w:rsidRDefault="00F77642" w:rsidP="00F77642">
      <w:pPr>
        <w:spacing w:line="247" w:lineRule="auto"/>
        <w:jc w:val="center"/>
        <w:outlineLvl w:val="0"/>
        <w:rPr>
          <w:rFonts w:eastAsia="Times New Roman"/>
          <w:b/>
          <w:bCs/>
          <w:kern w:val="36"/>
          <w:sz w:val="32"/>
          <w:szCs w:val="32"/>
        </w:rPr>
      </w:pPr>
      <w:r w:rsidRPr="00F77642">
        <w:rPr>
          <w:rFonts w:eastAsia="Times New Roman"/>
          <w:b/>
          <w:bCs/>
          <w:kern w:val="36"/>
          <w:sz w:val="32"/>
          <w:szCs w:val="32"/>
        </w:rPr>
        <w:t>1 Chronicles 6 Teaching Points and Bible Study Questions</w:t>
      </w:r>
    </w:p>
    <w:p w14:paraId="25991AAA" w14:textId="763C539E"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Importance of Heritage</w:t>
      </w:r>
    </w:p>
    <w:p w14:paraId="7DA0A83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Chronicles 6 provides a detailed genealogy of the Levites, emphasizing the importance of heritage and lineage. This reminds us that our spiritual heritage is significant. As believers, we are part of a spiritual family that traces back to the early followers of Christ. "For you are all sons of God through faith in Christ Jesus" (Galatians 3:26). Embrace your spiritual lineage and let it inspire you to live a life worthy of your calling.</w:t>
      </w:r>
    </w:p>
    <w:p w14:paraId="176282F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understanding your heritage influence your identity and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preserving family history is important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your ancestors to apply in your life now? </w:t>
      </w:r>
    </w:p>
    <w:p w14:paraId="39468203"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Worship</w:t>
      </w:r>
    </w:p>
    <w:p w14:paraId="60F68FD8"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highlights the Levites' role in worship, underscoring the importance of worship in our lives. Worship is not just a Sunday activity but a lifestyle. "Let everything that has breath praise the LORD" (Psalm 150:6). Make worship a daily practice, whether through song, prayer, or acts of service, and watch how it transforms your heart and mind.</w:t>
      </w:r>
    </w:p>
    <w:p w14:paraId="6DF93AB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incorporate the dedication seen in 1 Chronicles 6 into your personal worship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organization of worship roles was important for the community in 1 Chronicles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Levites' commitment to worship that applies to your daily life? </w:t>
      </w:r>
    </w:p>
    <w:p w14:paraId="361C1A6F" w14:textId="77777777" w:rsidR="00F77642"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38B146C" w14:textId="77777777" w:rsidR="00F77642" w:rsidRDefault="00F77642">
      <w:pPr>
        <w:spacing w:after="0" w:line="240" w:lineRule="auto"/>
        <w:rPr>
          <w:rFonts w:eastAsia="Times New Roman"/>
          <w:b/>
          <w:bCs/>
          <w:kern w:val="0"/>
          <w:sz w:val="21"/>
          <w:szCs w:val="21"/>
        </w:rPr>
      </w:pPr>
      <w:r>
        <w:rPr>
          <w:rFonts w:eastAsia="Times New Roman"/>
          <w:b/>
          <w:bCs/>
          <w:kern w:val="0"/>
          <w:sz w:val="21"/>
          <w:szCs w:val="21"/>
        </w:rPr>
        <w:br w:type="page"/>
      </w:r>
    </w:p>
    <w:p w14:paraId="1A946DDA" w14:textId="77777777" w:rsidR="00F77642" w:rsidRDefault="00F77642" w:rsidP="00F77642">
      <w:pPr>
        <w:spacing w:line="247" w:lineRule="auto"/>
        <w:rPr>
          <w:rFonts w:eastAsia="Times New Roman"/>
          <w:b/>
          <w:bCs/>
          <w:kern w:val="0"/>
          <w:sz w:val="21"/>
          <w:szCs w:val="21"/>
        </w:rPr>
      </w:pPr>
    </w:p>
    <w:p w14:paraId="0D4F6CBC" w14:textId="399B6C3F"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Faithfulness in Service</w:t>
      </w:r>
    </w:p>
    <w:p w14:paraId="3B0B1661"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Levites were set apart for specific duties in the temple, demonstrating the value of faithfulness in service. Whatever your role, serve with dedication and integrity. "Whatever you do, work at it with all your heart, as working for the Lord, not for human masters" (Colossians 3:23). Your faithfulness in small things prepares you for greater responsibilities.</w:t>
      </w:r>
    </w:p>
    <w:p w14:paraId="336655E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demonstrate faithfulness in your service like the Levites in 1 Chronicles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service is important in maintaining faithfulness to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Levites about balancing service and personal devotion? </w:t>
      </w:r>
    </w:p>
    <w:p w14:paraId="77FAC134"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Community</w:t>
      </w:r>
    </w:p>
    <w:p w14:paraId="69D2E7D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illustrates the strength found in community. The Levites worked together to fulfill their duties, showing us that we are stronger together. "And let us consider how to spur one another on to love and good deeds" (Hebrews 10:24). Surround yourself with a community of believers who encourage and support you in your walk with Christ.</w:t>
      </w:r>
    </w:p>
    <w:p w14:paraId="5B1612C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the genealogies in 1 Chronicles 6 inspire us to value our community's history and legacy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contribute to your community, inspired by the roles listed in 1 Chronicles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community roles, as seen in 1 Chronicles 6, is important for spiritual growth? </w:t>
      </w:r>
    </w:p>
    <w:p w14:paraId="7F5E5336" w14:textId="77777777" w:rsidR="00F77642"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73D40C" w14:textId="77777777" w:rsidR="00F77642" w:rsidRDefault="00F77642">
      <w:pPr>
        <w:spacing w:after="0" w:line="240" w:lineRule="auto"/>
        <w:rPr>
          <w:rFonts w:eastAsia="Times New Roman"/>
          <w:b/>
          <w:bCs/>
          <w:kern w:val="0"/>
          <w:sz w:val="21"/>
          <w:szCs w:val="21"/>
        </w:rPr>
      </w:pPr>
      <w:r>
        <w:rPr>
          <w:rFonts w:eastAsia="Times New Roman"/>
          <w:b/>
          <w:bCs/>
          <w:kern w:val="0"/>
          <w:sz w:val="21"/>
          <w:szCs w:val="21"/>
        </w:rPr>
        <w:br w:type="page"/>
      </w:r>
    </w:p>
    <w:p w14:paraId="09841D22" w14:textId="77777777" w:rsidR="00F77642" w:rsidRDefault="00F77642" w:rsidP="00F77642">
      <w:pPr>
        <w:spacing w:line="247" w:lineRule="auto"/>
        <w:rPr>
          <w:rFonts w:eastAsia="Times New Roman"/>
          <w:b/>
          <w:bCs/>
          <w:kern w:val="0"/>
          <w:sz w:val="21"/>
          <w:szCs w:val="21"/>
        </w:rPr>
      </w:pPr>
    </w:p>
    <w:p w14:paraId="78DB420B" w14:textId="739A8242"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Significance of Obedience</w:t>
      </w:r>
    </w:p>
    <w:p w14:paraId="0E81937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Levites' obedience to God's commands is a central theme. Obedience is crucial in our relationship with God. "If you love Me, you will keep My commandments" (John 14:15). Strive to live a life of obedience, trusting that God's ways are higher and better than our own.</w:t>
      </w:r>
    </w:p>
    <w:p w14:paraId="6095FD4A" w14:textId="77777777" w:rsidR="00F77642" w:rsidRDefault="00F77642" w:rsidP="00F77642">
      <w:pPr>
        <w:spacing w:line="247" w:lineRule="auto"/>
      </w:pPr>
      <w:r w:rsidRPr="00F6333B">
        <w:rPr>
          <w:rFonts w:eastAsia="Times New Roman"/>
          <w:kern w:val="0"/>
          <w:sz w:val="21"/>
          <w:szCs w:val="21"/>
        </w:rPr>
        <w:t>1. How can you apply the Levites' obedience in your daily responsibilities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was crucial for the Levites' role in worship, and how does it relate to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Levites' dedication to enhance your own spiritual practices?</w:t>
      </w:r>
    </w:p>
    <w:p w14:paraId="372E8A60" w14:textId="0559C98E"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Leadership</w:t>
      </w:r>
    </w:p>
    <w:p w14:paraId="0F7F5C05"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lists leaders among the Levites, reminding us of the impact of godly leadership. Whether in your family, church, or workplace, lead with humility and wisdom. "The greatest among you shall be your servant" (Matthew 23:11). Your leadership can leave a lasting legacy for future generations.</w:t>
      </w:r>
    </w:p>
    <w:p w14:paraId="23F9E8C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ensure your leadership leaves a positive legacy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a spiritual heritage is important in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leaders in 1 Chronicles 6 to apply in your own life? </w:t>
      </w:r>
    </w:p>
    <w:p w14:paraId="55691B7B" w14:textId="77777777" w:rsidR="00F77642"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p>
    <w:p w14:paraId="19930E11" w14:textId="77777777" w:rsidR="00F77642" w:rsidRDefault="00F77642" w:rsidP="00F77642">
      <w:pPr>
        <w:spacing w:after="0" w:line="240"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p>
    <w:p w14:paraId="4AC19A3F" w14:textId="77777777" w:rsidR="00F77642" w:rsidRDefault="00F77642">
      <w:pPr>
        <w:spacing w:after="0" w:line="240" w:lineRule="auto"/>
        <w:rPr>
          <w:rFonts w:eastAsia="Times New Roman"/>
          <w:b/>
          <w:bCs/>
          <w:kern w:val="0"/>
          <w:sz w:val="21"/>
          <w:szCs w:val="21"/>
        </w:rPr>
      </w:pPr>
      <w:r>
        <w:rPr>
          <w:rFonts w:eastAsia="Times New Roman"/>
          <w:b/>
          <w:bCs/>
          <w:kern w:val="0"/>
          <w:sz w:val="21"/>
          <w:szCs w:val="21"/>
        </w:rPr>
        <w:br w:type="page"/>
      </w:r>
    </w:p>
    <w:p w14:paraId="46732E71" w14:textId="77777777" w:rsidR="00F77642" w:rsidRDefault="00F77642" w:rsidP="00F77642">
      <w:pPr>
        <w:spacing w:after="0" w:line="240" w:lineRule="auto"/>
        <w:rPr>
          <w:rFonts w:eastAsia="Times New Roman"/>
          <w:b/>
          <w:bCs/>
          <w:kern w:val="0"/>
          <w:sz w:val="21"/>
          <w:szCs w:val="21"/>
        </w:rPr>
      </w:pPr>
    </w:p>
    <w:p w14:paraId="4565217E" w14:textId="004732C4" w:rsidR="00F77642" w:rsidRPr="00F77642" w:rsidRDefault="00F77642" w:rsidP="007F258B">
      <w:pPr>
        <w:spacing w:line="240" w:lineRule="auto"/>
        <w:rPr>
          <w:rFonts w:eastAsia="Times New Roman"/>
          <w:b/>
          <w:bCs/>
          <w:kern w:val="0"/>
          <w:sz w:val="21"/>
          <w:szCs w:val="21"/>
        </w:rPr>
      </w:pPr>
      <w:r w:rsidRPr="00F6333B">
        <w:rPr>
          <w:rFonts w:eastAsia="Times New Roman"/>
          <w:b/>
          <w:bCs/>
          <w:kern w:val="0"/>
          <w:sz w:val="21"/>
          <w:szCs w:val="21"/>
        </w:rPr>
        <w:t>The Value of Dedication</w:t>
      </w:r>
    </w:p>
    <w:p w14:paraId="53C2C5E0"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Levites were dedicated to their roles, teaching us the value of commitment. Dedication to God and His purposes brings fulfillment and joy. "Commit your way to the LORD; trust in Him, and He will do it" (Psalm 37:5). Stay committed to your spiritual journey, and God will guide your steps.</w:t>
      </w:r>
    </w:p>
    <w:p w14:paraId="722DF9D0"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demonstrate dedication in your daily commitments like the Levites in 1 Chronicles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dedication is crucial for personal growth and community service?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Levites' dedication to apply in your own spiritual journey? </w:t>
      </w:r>
    </w:p>
    <w:p w14:paraId="68D59FCA"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Generational Faithfulness</w:t>
      </w:r>
    </w:p>
    <w:p w14:paraId="665FF2B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 xml:space="preserve">The genealogy in 1 Chronicles 6 shows the blessing of generational faithfulness. Passing down faith to the next generation is a powerful legacy. "Train up a child in the way he should go, and when he is </w:t>
      </w:r>
      <w:proofErr w:type="gramStart"/>
      <w:r w:rsidRPr="00F6333B">
        <w:rPr>
          <w:rFonts w:eastAsia="Times New Roman"/>
          <w:kern w:val="0"/>
          <w:sz w:val="21"/>
          <w:szCs w:val="21"/>
        </w:rPr>
        <w:t>old</w:t>
      </w:r>
      <w:proofErr w:type="gramEnd"/>
      <w:r w:rsidRPr="00F6333B">
        <w:rPr>
          <w:rFonts w:eastAsia="Times New Roman"/>
          <w:kern w:val="0"/>
          <w:sz w:val="21"/>
          <w:szCs w:val="21"/>
        </w:rPr>
        <w:t xml:space="preserve"> he will not depart from it" (Proverbs 22:6). Invest in the spiritual growth of those who come after you.</w:t>
      </w:r>
    </w:p>
    <w:p w14:paraId="09EED9E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actively pass down your faith to future generations in your family?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generational faithfulness is important in maintaining a strong spiritual legacy?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honor the faith of your ancestors today? </w:t>
      </w:r>
    </w:p>
    <w:p w14:paraId="0DAB1EA8" w14:textId="77777777" w:rsidR="00F77642"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8026DA8" w14:textId="77777777" w:rsidR="00F77642" w:rsidRDefault="00F77642">
      <w:pPr>
        <w:spacing w:after="0" w:line="240" w:lineRule="auto"/>
        <w:rPr>
          <w:rFonts w:eastAsia="Times New Roman"/>
          <w:b/>
          <w:bCs/>
          <w:kern w:val="0"/>
          <w:sz w:val="21"/>
          <w:szCs w:val="21"/>
        </w:rPr>
      </w:pPr>
      <w:r>
        <w:rPr>
          <w:rFonts w:eastAsia="Times New Roman"/>
          <w:b/>
          <w:bCs/>
          <w:kern w:val="0"/>
          <w:sz w:val="21"/>
          <w:szCs w:val="21"/>
        </w:rPr>
        <w:br w:type="page"/>
      </w:r>
    </w:p>
    <w:p w14:paraId="7C051E9B" w14:textId="77777777" w:rsidR="00F77642" w:rsidRDefault="00F77642" w:rsidP="00F77642">
      <w:pPr>
        <w:spacing w:line="247" w:lineRule="auto"/>
        <w:rPr>
          <w:rFonts w:eastAsia="Times New Roman"/>
          <w:b/>
          <w:bCs/>
          <w:kern w:val="0"/>
          <w:sz w:val="21"/>
          <w:szCs w:val="21"/>
        </w:rPr>
      </w:pPr>
    </w:p>
    <w:p w14:paraId="2B2B4093" w14:textId="603568DF"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Joy of Serving God</w:t>
      </w:r>
    </w:p>
    <w:p w14:paraId="35591B53"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Levites found joy in serving God, a reminder that serving Him brings true joy. "Serve the LORD with gladness; come into His presence with joyful songs" (Psalm 100:2). Let your service be a source of joy, knowing that you are contributing to God's kingdom.</w:t>
      </w:r>
    </w:p>
    <w:p w14:paraId="367A036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find joy in serving God through your unique talents and responsibilities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serving God brings fulfillment, even in routine or challenging tasks?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maintain joy in your service to God amidst life's distractions? </w:t>
      </w:r>
    </w:p>
    <w:p w14:paraId="01E1BF32"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4C7091C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Throughout the chapter, we see God's faithfulness to His people. He is faithful to His promises and His people. "Know therefore that the LORD your God is God, the faithful God who keeps His covenant" (Deuteronomy 7:9). Trust in His faithfulness, and let it be your anchor in times of uncertainty.</w:t>
      </w:r>
    </w:p>
    <w:p w14:paraId="1595EE2B" w14:textId="77777777" w:rsidR="00F77642" w:rsidRPr="001B37DC" w:rsidRDefault="00F77642" w:rsidP="00F77642">
      <w:pPr>
        <w:spacing w:line="247" w:lineRule="auto"/>
        <w:rPr>
          <w:rFonts w:eastAsia="Times New Roman"/>
          <w:kern w:val="0"/>
          <w:sz w:val="21"/>
          <w:szCs w:val="21"/>
        </w:rPr>
      </w:pPr>
      <w:r w:rsidRPr="00F6333B">
        <w:rPr>
          <w:rFonts w:eastAsia="Times New Roman"/>
          <w:kern w:val="0"/>
          <w:sz w:val="21"/>
          <w:szCs w:val="21"/>
        </w:rPr>
        <w:t>1. How can recognizing God's faithfulness in 1 Chronicles 6 strengthen your trust in His promises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to the Levites is significant for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faithfulness in your daily life?</w:t>
      </w:r>
      <w:r w:rsidRPr="001B37DC">
        <w:br w:type="page"/>
      </w:r>
    </w:p>
    <w:p w14:paraId="33DEB4CC" w14:textId="77777777" w:rsidR="00F77642" w:rsidRPr="00F77642" w:rsidRDefault="00F77642" w:rsidP="00F77642">
      <w:pPr>
        <w:spacing w:line="247" w:lineRule="auto"/>
        <w:jc w:val="center"/>
        <w:outlineLvl w:val="0"/>
        <w:rPr>
          <w:rFonts w:eastAsia="Times New Roman"/>
          <w:b/>
          <w:bCs/>
          <w:kern w:val="36"/>
          <w:sz w:val="32"/>
          <w:szCs w:val="32"/>
        </w:rPr>
      </w:pPr>
      <w:r w:rsidRPr="00F77642">
        <w:rPr>
          <w:rFonts w:eastAsia="Times New Roman"/>
          <w:b/>
          <w:bCs/>
          <w:kern w:val="36"/>
          <w:sz w:val="32"/>
          <w:szCs w:val="32"/>
        </w:rPr>
        <w:t>1 Chronicles 7 Teaching Points and Bible Study Questions</w:t>
      </w:r>
    </w:p>
    <w:p w14:paraId="01CAD366" w14:textId="6B741A37"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Importance of Family Heritage</w:t>
      </w:r>
    </w:p>
    <w:p w14:paraId="5D1CA900"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 xml:space="preserve">1 Chronicles 7 provides a detailed genealogy, reminding us of the significance of family heritage. Our lineage is not just a list of names but a testament to God's faithfulness through generations. As it is written, "The sons of Issachar: Tola, Puah, </w:t>
      </w:r>
      <w:proofErr w:type="spellStart"/>
      <w:r w:rsidRPr="00F6333B">
        <w:rPr>
          <w:rFonts w:eastAsia="Times New Roman"/>
          <w:kern w:val="0"/>
          <w:sz w:val="21"/>
          <w:szCs w:val="21"/>
        </w:rPr>
        <w:t>Jashub</w:t>
      </w:r>
      <w:proofErr w:type="spellEnd"/>
      <w:r w:rsidRPr="00F6333B">
        <w:rPr>
          <w:rFonts w:eastAsia="Times New Roman"/>
          <w:kern w:val="0"/>
          <w:sz w:val="21"/>
          <w:szCs w:val="21"/>
        </w:rPr>
        <w:t>, and Shimron—four in all" (1 Chronicles 7:1). This encourages us to honor our family history and recognize the role it plays in shaping our identity and faith journey.</w:t>
      </w:r>
    </w:p>
    <w:p w14:paraId="2F8C40A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understanding your family heritage influence your identity and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family lineage was significant in biblical times, and is it still relevant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your ancestors to guide your personal and spiritual growth? </w:t>
      </w:r>
    </w:p>
    <w:p w14:paraId="3298A3AD"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Values Every Individual</w:t>
      </w:r>
    </w:p>
    <w:p w14:paraId="24CC045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 xml:space="preserve">In the midst of genealogies, it's easy to overlook the individuals, but each name represents a life known and valued by God. "The sons of Tola: </w:t>
      </w:r>
      <w:proofErr w:type="spellStart"/>
      <w:r w:rsidRPr="00F6333B">
        <w:rPr>
          <w:rFonts w:eastAsia="Times New Roman"/>
          <w:kern w:val="0"/>
          <w:sz w:val="21"/>
          <w:szCs w:val="21"/>
        </w:rPr>
        <w:t>Uzzi</w:t>
      </w:r>
      <w:proofErr w:type="spellEnd"/>
      <w:r w:rsidRPr="00F6333B">
        <w:rPr>
          <w:rFonts w:eastAsia="Times New Roman"/>
          <w:kern w:val="0"/>
          <w:sz w:val="21"/>
          <w:szCs w:val="21"/>
        </w:rPr>
        <w:t xml:space="preserve">, </w:t>
      </w:r>
      <w:proofErr w:type="spellStart"/>
      <w:r w:rsidRPr="00F6333B">
        <w:rPr>
          <w:rFonts w:eastAsia="Times New Roman"/>
          <w:kern w:val="0"/>
          <w:sz w:val="21"/>
          <w:szCs w:val="21"/>
        </w:rPr>
        <w:t>Rephaiah</w:t>
      </w:r>
      <w:proofErr w:type="spellEnd"/>
      <w:r w:rsidRPr="00F6333B">
        <w:rPr>
          <w:rFonts w:eastAsia="Times New Roman"/>
          <w:kern w:val="0"/>
          <w:sz w:val="21"/>
          <w:szCs w:val="21"/>
        </w:rPr>
        <w:t xml:space="preserve">, </w:t>
      </w:r>
      <w:proofErr w:type="spellStart"/>
      <w:r w:rsidRPr="00F6333B">
        <w:rPr>
          <w:rFonts w:eastAsia="Times New Roman"/>
          <w:kern w:val="0"/>
          <w:sz w:val="21"/>
          <w:szCs w:val="21"/>
        </w:rPr>
        <w:t>Jeriel</w:t>
      </w:r>
      <w:proofErr w:type="spellEnd"/>
      <w:r w:rsidRPr="00F6333B">
        <w:rPr>
          <w:rFonts w:eastAsia="Times New Roman"/>
          <w:kern w:val="0"/>
          <w:sz w:val="21"/>
          <w:szCs w:val="21"/>
        </w:rPr>
        <w:t xml:space="preserve">, </w:t>
      </w:r>
      <w:proofErr w:type="spellStart"/>
      <w:r w:rsidRPr="00F6333B">
        <w:rPr>
          <w:rFonts w:eastAsia="Times New Roman"/>
          <w:kern w:val="0"/>
          <w:sz w:val="21"/>
          <w:szCs w:val="21"/>
        </w:rPr>
        <w:t>Jahmai</w:t>
      </w:r>
      <w:proofErr w:type="spellEnd"/>
      <w:r w:rsidRPr="00F6333B">
        <w:rPr>
          <w:rFonts w:eastAsia="Times New Roman"/>
          <w:kern w:val="0"/>
          <w:sz w:val="21"/>
          <w:szCs w:val="21"/>
        </w:rPr>
        <w:t xml:space="preserve">, </w:t>
      </w:r>
      <w:proofErr w:type="spellStart"/>
      <w:r w:rsidRPr="00F6333B">
        <w:rPr>
          <w:rFonts w:eastAsia="Times New Roman"/>
          <w:kern w:val="0"/>
          <w:sz w:val="21"/>
          <w:szCs w:val="21"/>
        </w:rPr>
        <w:t>Ibsam</w:t>
      </w:r>
      <w:proofErr w:type="spellEnd"/>
      <w:r w:rsidRPr="00F6333B">
        <w:rPr>
          <w:rFonts w:eastAsia="Times New Roman"/>
          <w:kern w:val="0"/>
          <w:sz w:val="21"/>
          <w:szCs w:val="21"/>
        </w:rPr>
        <w:t>, and Samuel, heads of their families" (1 Chronicles 7:2). This reminds us that no matter how small our role may seem, we are significant in God's eyes and have a purpose in His grand design.</w:t>
      </w:r>
    </w:p>
    <w:p w14:paraId="41CFEF1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recognize and appreciate the unique contributions of each person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includes detailed genealogies, and how does this reflect His value for individuals?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everyone feels valued and significant in your daily interactions? </w:t>
      </w:r>
    </w:p>
    <w:p w14:paraId="11A7EBDD" w14:textId="77777777" w:rsidR="00F77642"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1E39DBE" w14:textId="77777777" w:rsidR="00F77642" w:rsidRDefault="00F77642">
      <w:pPr>
        <w:spacing w:after="0" w:line="240" w:lineRule="auto"/>
        <w:rPr>
          <w:rFonts w:eastAsia="Times New Roman"/>
          <w:b/>
          <w:bCs/>
          <w:kern w:val="0"/>
          <w:sz w:val="21"/>
          <w:szCs w:val="21"/>
        </w:rPr>
      </w:pPr>
      <w:r>
        <w:rPr>
          <w:rFonts w:eastAsia="Times New Roman"/>
          <w:b/>
          <w:bCs/>
          <w:kern w:val="0"/>
          <w:sz w:val="21"/>
          <w:szCs w:val="21"/>
        </w:rPr>
        <w:br w:type="page"/>
      </w:r>
    </w:p>
    <w:p w14:paraId="38DE9249" w14:textId="77777777" w:rsidR="00F77642" w:rsidRDefault="00F77642" w:rsidP="00F77642">
      <w:pPr>
        <w:spacing w:line="247" w:lineRule="auto"/>
        <w:rPr>
          <w:rFonts w:eastAsia="Times New Roman"/>
          <w:b/>
          <w:bCs/>
          <w:kern w:val="0"/>
          <w:sz w:val="21"/>
          <w:szCs w:val="21"/>
        </w:rPr>
      </w:pPr>
    </w:p>
    <w:p w14:paraId="61147C54" w14:textId="442775CA"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Strength in Numbers</w:t>
      </w:r>
    </w:p>
    <w:p w14:paraId="69F29215"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highlights the strength of the tribes, emphasizing the power of unity. "Their relatives, who were fighting men belonging to all the clans of Issachar, numbered 87,000 in all" (1 Chronicles 7:5). This teaches us that when we come together as a community of believers, we can achieve great things for God's kingdom.</w:t>
      </w:r>
    </w:p>
    <w:p w14:paraId="19DB1B3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we draw strength from our community like the tribes in 1 Chronicles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having a large support network is important in facing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contribute positively to your community's strength and unity? </w:t>
      </w:r>
    </w:p>
    <w:p w14:paraId="05B0539F"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Leadership</w:t>
      </w:r>
    </w:p>
    <w:p w14:paraId="58849C2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 xml:space="preserve">Leadership is a recurring theme, as seen in the mention of heads of families and warriors. "The sons of Benjamin: Bela, Beker, and </w:t>
      </w:r>
      <w:proofErr w:type="spellStart"/>
      <w:r w:rsidRPr="00F6333B">
        <w:rPr>
          <w:rFonts w:eastAsia="Times New Roman"/>
          <w:kern w:val="0"/>
          <w:sz w:val="21"/>
          <w:szCs w:val="21"/>
        </w:rPr>
        <w:t>Jediael</w:t>
      </w:r>
      <w:proofErr w:type="spellEnd"/>
      <w:r w:rsidRPr="00F6333B">
        <w:rPr>
          <w:rFonts w:eastAsia="Times New Roman"/>
          <w:kern w:val="0"/>
          <w:sz w:val="21"/>
          <w:szCs w:val="21"/>
        </w:rPr>
        <w:t>—three in all" (1 Chronicles 7:6). This underscores the importance of strong, godly leadership in guiding and protecting our families and communities, leaving a lasting legacy of faith.</w:t>
      </w:r>
    </w:p>
    <w:p w14:paraId="72686AF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ensure your leadership leaves a positive legacy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leaders mentioned in 1 Chronicles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your heritage influence your approach to leadership today? </w:t>
      </w:r>
    </w:p>
    <w:p w14:paraId="61487EF6" w14:textId="77777777" w:rsidR="00F77642"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4F9199" w14:textId="77777777" w:rsidR="00F77642" w:rsidRDefault="00F77642">
      <w:pPr>
        <w:spacing w:after="0" w:line="240" w:lineRule="auto"/>
        <w:rPr>
          <w:rFonts w:eastAsia="Times New Roman"/>
          <w:b/>
          <w:bCs/>
          <w:kern w:val="0"/>
          <w:sz w:val="21"/>
          <w:szCs w:val="21"/>
        </w:rPr>
      </w:pPr>
      <w:r>
        <w:rPr>
          <w:rFonts w:eastAsia="Times New Roman"/>
          <w:b/>
          <w:bCs/>
          <w:kern w:val="0"/>
          <w:sz w:val="21"/>
          <w:szCs w:val="21"/>
        </w:rPr>
        <w:br w:type="page"/>
      </w:r>
    </w:p>
    <w:p w14:paraId="58486115" w14:textId="77777777" w:rsidR="00F77642" w:rsidRDefault="00F77642" w:rsidP="00F77642">
      <w:pPr>
        <w:spacing w:line="247" w:lineRule="auto"/>
        <w:rPr>
          <w:rFonts w:eastAsia="Times New Roman"/>
          <w:b/>
          <w:bCs/>
          <w:kern w:val="0"/>
          <w:sz w:val="21"/>
          <w:szCs w:val="21"/>
        </w:rPr>
      </w:pPr>
    </w:p>
    <w:p w14:paraId="2ADDB41F" w14:textId="4691892D"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Faithfulness in the Face of Adversity</w:t>
      </w:r>
    </w:p>
    <w:p w14:paraId="1653C9ED"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 xml:space="preserve">The genealogies also hint at the challenges faced by these tribes. Despite hardships, they remained faithful to their calling. "The sons of </w:t>
      </w:r>
      <w:proofErr w:type="spellStart"/>
      <w:r w:rsidRPr="00F6333B">
        <w:rPr>
          <w:rFonts w:eastAsia="Times New Roman"/>
          <w:kern w:val="0"/>
          <w:sz w:val="21"/>
          <w:szCs w:val="21"/>
        </w:rPr>
        <w:t>Jediael</w:t>
      </w:r>
      <w:proofErr w:type="spellEnd"/>
      <w:r w:rsidRPr="00F6333B">
        <w:rPr>
          <w:rFonts w:eastAsia="Times New Roman"/>
          <w:kern w:val="0"/>
          <w:sz w:val="21"/>
          <w:szCs w:val="21"/>
        </w:rPr>
        <w:t xml:space="preserve">: </w:t>
      </w:r>
      <w:proofErr w:type="spellStart"/>
      <w:r w:rsidRPr="00F6333B">
        <w:rPr>
          <w:rFonts w:eastAsia="Times New Roman"/>
          <w:kern w:val="0"/>
          <w:sz w:val="21"/>
          <w:szCs w:val="21"/>
        </w:rPr>
        <w:t>Bilhan</w:t>
      </w:r>
      <w:proofErr w:type="spellEnd"/>
      <w:r w:rsidRPr="00F6333B">
        <w:rPr>
          <w:rFonts w:eastAsia="Times New Roman"/>
          <w:kern w:val="0"/>
          <w:sz w:val="21"/>
          <w:szCs w:val="21"/>
        </w:rPr>
        <w:t xml:space="preserve">. The sons of </w:t>
      </w:r>
      <w:proofErr w:type="spellStart"/>
      <w:r w:rsidRPr="00F6333B">
        <w:rPr>
          <w:rFonts w:eastAsia="Times New Roman"/>
          <w:kern w:val="0"/>
          <w:sz w:val="21"/>
          <w:szCs w:val="21"/>
        </w:rPr>
        <w:t>Bilhan</w:t>
      </w:r>
      <w:proofErr w:type="spellEnd"/>
      <w:r w:rsidRPr="00F6333B">
        <w:rPr>
          <w:rFonts w:eastAsia="Times New Roman"/>
          <w:kern w:val="0"/>
          <w:sz w:val="21"/>
          <w:szCs w:val="21"/>
        </w:rPr>
        <w:t xml:space="preserve">: </w:t>
      </w:r>
      <w:proofErr w:type="spellStart"/>
      <w:r w:rsidRPr="00F6333B">
        <w:rPr>
          <w:rFonts w:eastAsia="Times New Roman"/>
          <w:kern w:val="0"/>
          <w:sz w:val="21"/>
          <w:szCs w:val="21"/>
        </w:rPr>
        <w:t>Jeush</w:t>
      </w:r>
      <w:proofErr w:type="spellEnd"/>
      <w:r w:rsidRPr="00F6333B">
        <w:rPr>
          <w:rFonts w:eastAsia="Times New Roman"/>
          <w:kern w:val="0"/>
          <w:sz w:val="21"/>
          <w:szCs w:val="21"/>
        </w:rPr>
        <w:t xml:space="preserve">, Benjamin, Ehud, </w:t>
      </w:r>
      <w:proofErr w:type="spellStart"/>
      <w:r w:rsidRPr="00F6333B">
        <w:rPr>
          <w:rFonts w:eastAsia="Times New Roman"/>
          <w:kern w:val="0"/>
          <w:sz w:val="21"/>
          <w:szCs w:val="21"/>
        </w:rPr>
        <w:t>Chenaanah</w:t>
      </w:r>
      <w:proofErr w:type="spellEnd"/>
      <w:r w:rsidRPr="00F6333B">
        <w:rPr>
          <w:rFonts w:eastAsia="Times New Roman"/>
          <w:kern w:val="0"/>
          <w:sz w:val="21"/>
          <w:szCs w:val="21"/>
        </w:rPr>
        <w:t xml:space="preserve">, </w:t>
      </w:r>
      <w:proofErr w:type="spellStart"/>
      <w:r w:rsidRPr="00F6333B">
        <w:rPr>
          <w:rFonts w:eastAsia="Times New Roman"/>
          <w:kern w:val="0"/>
          <w:sz w:val="21"/>
          <w:szCs w:val="21"/>
        </w:rPr>
        <w:t>Zethan</w:t>
      </w:r>
      <w:proofErr w:type="spellEnd"/>
      <w:r w:rsidRPr="00F6333B">
        <w:rPr>
          <w:rFonts w:eastAsia="Times New Roman"/>
          <w:kern w:val="0"/>
          <w:sz w:val="21"/>
          <w:szCs w:val="21"/>
        </w:rPr>
        <w:t xml:space="preserve">, Tarshish, and </w:t>
      </w:r>
      <w:proofErr w:type="spellStart"/>
      <w:r w:rsidRPr="00F6333B">
        <w:rPr>
          <w:rFonts w:eastAsia="Times New Roman"/>
          <w:kern w:val="0"/>
          <w:sz w:val="21"/>
          <w:szCs w:val="21"/>
        </w:rPr>
        <w:t>Ahishahar</w:t>
      </w:r>
      <w:proofErr w:type="spellEnd"/>
      <w:r w:rsidRPr="00F6333B">
        <w:rPr>
          <w:rFonts w:eastAsia="Times New Roman"/>
          <w:kern w:val="0"/>
          <w:sz w:val="21"/>
          <w:szCs w:val="21"/>
        </w:rPr>
        <w:t>" (1 Chronicles 7:10). This encourages us to persevere in our faith, trusting that God will see us through difficult times.</w:t>
      </w:r>
    </w:p>
    <w:p w14:paraId="67955204" w14:textId="77777777" w:rsidR="00F77642" w:rsidRDefault="00F77642" w:rsidP="00F77642">
      <w:pPr>
        <w:spacing w:line="247" w:lineRule="auto"/>
      </w:pPr>
      <w:r w:rsidRPr="00F6333B">
        <w:rPr>
          <w:rFonts w:eastAsia="Times New Roman"/>
          <w:kern w:val="0"/>
          <w:sz w:val="21"/>
          <w:szCs w:val="21"/>
        </w:rPr>
        <w:t>1. How can you remain faithful when facing challenges similar to those experienced by the tribes in 1 Chronicles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perseverance of the tribes listed in 1 Chronicles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faithfulness during adversity strengthen your personal and communal relationships?</w:t>
      </w:r>
    </w:p>
    <w:p w14:paraId="02571307" w14:textId="5274D828"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Women in God's Plan</w:t>
      </w:r>
    </w:p>
    <w:p w14:paraId="6181B6F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While the focus is often on the men, women also play crucial roles in these genealogies. Though not always named, their influence is undeniable. This reminds us of the vital contributions women make in God's plan, as seen throughout Scripture, and encourages us to honor and support their roles in our lives and communities.</w:t>
      </w:r>
    </w:p>
    <w:p w14:paraId="485580F2"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recognize and support the contributions of women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women's roles are crucial in fulfilling God's plan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women in 1 Chronicles 7 to apply in your daily walk? </w:t>
      </w:r>
    </w:p>
    <w:p w14:paraId="3254E40F" w14:textId="77777777" w:rsidR="00F77642"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C3A75F" w14:textId="77777777" w:rsidR="00F77642" w:rsidRDefault="00F77642">
      <w:pPr>
        <w:spacing w:after="0" w:line="240" w:lineRule="auto"/>
        <w:rPr>
          <w:rFonts w:eastAsia="Times New Roman"/>
          <w:b/>
          <w:bCs/>
          <w:kern w:val="0"/>
          <w:sz w:val="21"/>
          <w:szCs w:val="21"/>
        </w:rPr>
      </w:pPr>
      <w:r>
        <w:rPr>
          <w:rFonts w:eastAsia="Times New Roman"/>
          <w:b/>
          <w:bCs/>
          <w:kern w:val="0"/>
          <w:sz w:val="21"/>
          <w:szCs w:val="21"/>
        </w:rPr>
        <w:br w:type="page"/>
      </w:r>
    </w:p>
    <w:p w14:paraId="23DB74DE" w14:textId="77777777" w:rsidR="00F77642" w:rsidRDefault="00F77642" w:rsidP="00F77642">
      <w:pPr>
        <w:spacing w:line="247" w:lineRule="auto"/>
        <w:rPr>
          <w:rFonts w:eastAsia="Times New Roman"/>
          <w:b/>
          <w:bCs/>
          <w:kern w:val="0"/>
          <w:sz w:val="21"/>
          <w:szCs w:val="21"/>
        </w:rPr>
      </w:pPr>
    </w:p>
    <w:p w14:paraId="13409284" w14:textId="61F8E0F8"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God's Faithfulness Across Generations</w:t>
      </w:r>
    </w:p>
    <w:p w14:paraId="2F419A2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 xml:space="preserve">The genealogies in 1 Chronicles 7 are a testament to God's unwavering faithfulness. "The sons of Naphtali: </w:t>
      </w:r>
      <w:proofErr w:type="spellStart"/>
      <w:r w:rsidRPr="00F6333B">
        <w:rPr>
          <w:rFonts w:eastAsia="Times New Roman"/>
          <w:kern w:val="0"/>
          <w:sz w:val="21"/>
          <w:szCs w:val="21"/>
        </w:rPr>
        <w:t>Jahziel</w:t>
      </w:r>
      <w:proofErr w:type="spellEnd"/>
      <w:r w:rsidRPr="00F6333B">
        <w:rPr>
          <w:rFonts w:eastAsia="Times New Roman"/>
          <w:kern w:val="0"/>
          <w:sz w:val="21"/>
          <w:szCs w:val="21"/>
        </w:rPr>
        <w:t xml:space="preserve">, Guni, </w:t>
      </w:r>
      <w:proofErr w:type="spellStart"/>
      <w:r w:rsidRPr="00F6333B">
        <w:rPr>
          <w:rFonts w:eastAsia="Times New Roman"/>
          <w:kern w:val="0"/>
          <w:sz w:val="21"/>
          <w:szCs w:val="21"/>
        </w:rPr>
        <w:t>Jezer</w:t>
      </w:r>
      <w:proofErr w:type="spellEnd"/>
      <w:r w:rsidRPr="00F6333B">
        <w:rPr>
          <w:rFonts w:eastAsia="Times New Roman"/>
          <w:kern w:val="0"/>
          <w:sz w:val="21"/>
          <w:szCs w:val="21"/>
        </w:rPr>
        <w:t xml:space="preserve">, and </w:t>
      </w:r>
      <w:proofErr w:type="spellStart"/>
      <w:r w:rsidRPr="00F6333B">
        <w:rPr>
          <w:rFonts w:eastAsia="Times New Roman"/>
          <w:kern w:val="0"/>
          <w:sz w:val="21"/>
          <w:szCs w:val="21"/>
        </w:rPr>
        <w:t>Shillem</w:t>
      </w:r>
      <w:proofErr w:type="spellEnd"/>
      <w:r w:rsidRPr="00F6333B">
        <w:rPr>
          <w:rFonts w:eastAsia="Times New Roman"/>
          <w:kern w:val="0"/>
          <w:sz w:val="21"/>
          <w:szCs w:val="21"/>
        </w:rPr>
        <w:t>" (1 Chronicles 7:13). Each generation experienced God's provision and guidance, reminding us that His promises endure through time and are as relevant today as they were then.</w:t>
      </w:r>
    </w:p>
    <w:p w14:paraId="02C4DAD0"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recognize God's faithfulness in your family's history and share it with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document and remember God's promises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faithfulness is evident in your family's future? </w:t>
      </w:r>
    </w:p>
    <w:p w14:paraId="550B19F4"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 and Worship</w:t>
      </w:r>
    </w:p>
    <w:p w14:paraId="25EF8EE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tribes of Israel were known for their dedication to prayer and worship, which sustained them through trials. This chapter encourages us to prioritize our relationship with God, knowing that prayer and worship are powerful tools that connect us to His strength and wisdom.</w:t>
      </w:r>
    </w:p>
    <w:p w14:paraId="724A9FB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prayer and worship influence your understanding of God's role in your family's legacy?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prayer and worship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consistent worship is vital for spiritual growth and community strength? </w:t>
      </w:r>
    </w:p>
    <w:p w14:paraId="526744EB" w14:textId="77777777" w:rsidR="00624BB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CD79D94" w14:textId="77777777" w:rsidR="00624BBB" w:rsidRDefault="00624BBB">
      <w:pPr>
        <w:spacing w:after="0" w:line="240" w:lineRule="auto"/>
        <w:rPr>
          <w:rFonts w:eastAsia="Times New Roman"/>
          <w:b/>
          <w:bCs/>
          <w:kern w:val="0"/>
          <w:sz w:val="21"/>
          <w:szCs w:val="21"/>
        </w:rPr>
      </w:pPr>
      <w:r>
        <w:rPr>
          <w:rFonts w:eastAsia="Times New Roman"/>
          <w:b/>
          <w:bCs/>
          <w:kern w:val="0"/>
          <w:sz w:val="21"/>
          <w:szCs w:val="21"/>
        </w:rPr>
        <w:br w:type="page"/>
      </w:r>
    </w:p>
    <w:p w14:paraId="51E9D2AB" w14:textId="77777777" w:rsidR="00624BBB" w:rsidRDefault="00624BBB" w:rsidP="00F77642">
      <w:pPr>
        <w:spacing w:line="247" w:lineRule="auto"/>
        <w:rPr>
          <w:rFonts w:eastAsia="Times New Roman"/>
          <w:b/>
          <w:bCs/>
          <w:kern w:val="0"/>
          <w:sz w:val="21"/>
          <w:szCs w:val="21"/>
        </w:rPr>
      </w:pPr>
    </w:p>
    <w:p w14:paraId="33DE2139" w14:textId="06C51601"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Blessing of Multiplication</w:t>
      </w:r>
    </w:p>
    <w:p w14:paraId="6BAD575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 xml:space="preserve">The growth of the tribes illustrates God's blessing of multiplication. "The sons of Asher: </w:t>
      </w:r>
      <w:proofErr w:type="spellStart"/>
      <w:r w:rsidRPr="00F6333B">
        <w:rPr>
          <w:rFonts w:eastAsia="Times New Roman"/>
          <w:kern w:val="0"/>
          <w:sz w:val="21"/>
          <w:szCs w:val="21"/>
        </w:rPr>
        <w:t>Imnah</w:t>
      </w:r>
      <w:proofErr w:type="spellEnd"/>
      <w:r w:rsidRPr="00F6333B">
        <w:rPr>
          <w:rFonts w:eastAsia="Times New Roman"/>
          <w:kern w:val="0"/>
          <w:sz w:val="21"/>
          <w:szCs w:val="21"/>
        </w:rPr>
        <w:t xml:space="preserve">, </w:t>
      </w:r>
      <w:proofErr w:type="spellStart"/>
      <w:r w:rsidRPr="00F6333B">
        <w:rPr>
          <w:rFonts w:eastAsia="Times New Roman"/>
          <w:kern w:val="0"/>
          <w:sz w:val="21"/>
          <w:szCs w:val="21"/>
        </w:rPr>
        <w:t>Ishvah</w:t>
      </w:r>
      <w:proofErr w:type="spellEnd"/>
      <w:r w:rsidRPr="00F6333B">
        <w:rPr>
          <w:rFonts w:eastAsia="Times New Roman"/>
          <w:kern w:val="0"/>
          <w:sz w:val="21"/>
          <w:szCs w:val="21"/>
        </w:rPr>
        <w:t xml:space="preserve">, </w:t>
      </w:r>
      <w:proofErr w:type="spellStart"/>
      <w:r w:rsidRPr="00F6333B">
        <w:rPr>
          <w:rFonts w:eastAsia="Times New Roman"/>
          <w:kern w:val="0"/>
          <w:sz w:val="21"/>
          <w:szCs w:val="21"/>
        </w:rPr>
        <w:t>Ishvi</w:t>
      </w:r>
      <w:proofErr w:type="spellEnd"/>
      <w:r w:rsidRPr="00F6333B">
        <w:rPr>
          <w:rFonts w:eastAsia="Times New Roman"/>
          <w:kern w:val="0"/>
          <w:sz w:val="21"/>
          <w:szCs w:val="21"/>
        </w:rPr>
        <w:t xml:space="preserve">, </w:t>
      </w:r>
      <w:proofErr w:type="spellStart"/>
      <w:r w:rsidRPr="00F6333B">
        <w:rPr>
          <w:rFonts w:eastAsia="Times New Roman"/>
          <w:kern w:val="0"/>
          <w:sz w:val="21"/>
          <w:szCs w:val="21"/>
        </w:rPr>
        <w:t>Beriah</w:t>
      </w:r>
      <w:proofErr w:type="spellEnd"/>
      <w:r w:rsidRPr="00F6333B">
        <w:rPr>
          <w:rFonts w:eastAsia="Times New Roman"/>
          <w:kern w:val="0"/>
          <w:sz w:val="21"/>
          <w:szCs w:val="21"/>
        </w:rPr>
        <w:t>, and their sister Serah" (1 Chronicles 7:30). This serves as a reminder that when we are faithful, God can multiply our efforts and resources, allowing us to impact the world for His glory.</w:t>
      </w:r>
    </w:p>
    <w:p w14:paraId="73FD1B1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apply the principle of multiplication in your personal or professional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the blessing of multiplication in families and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positive growth and multiplication in your spiritual journey? </w:t>
      </w:r>
    </w:p>
    <w:p w14:paraId="50063ED1"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1AA4A79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Ultimately, the genealogies point to the hope of redemption through Jesus Christ. Each name is a step in the lineage leading to the Savior, fulfilling God's promise of salvation. This chapter encourages us to live with the hope and assurance that through Christ, we are redeemed and have eternal life. As we reflect on these lessons, may we be inspired to live lives that honor God and reflect His love to the world.</w:t>
      </w:r>
    </w:p>
    <w:p w14:paraId="39BD8F77" w14:textId="77777777" w:rsidR="00F77642" w:rsidRPr="001B37DC" w:rsidRDefault="00F77642" w:rsidP="00F77642">
      <w:pPr>
        <w:spacing w:line="247" w:lineRule="auto"/>
        <w:rPr>
          <w:rFonts w:eastAsia="Times New Roman"/>
          <w:kern w:val="0"/>
          <w:sz w:val="21"/>
          <w:szCs w:val="21"/>
        </w:rPr>
      </w:pPr>
      <w:r w:rsidRPr="00F6333B">
        <w:rPr>
          <w:rFonts w:eastAsia="Times New Roman"/>
          <w:kern w:val="0"/>
          <w:sz w:val="21"/>
          <w:szCs w:val="21"/>
        </w:rPr>
        <w:t>1. How can the genealogies in 1 Chronicles 7 inspire hope in God's redemptive plan for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faithfulness through the lineage of the tribes in this chapter?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your spiritual heritage matter in experiencing the hope of redemption today?</w:t>
      </w:r>
      <w:r w:rsidRPr="001B37DC">
        <w:br w:type="page"/>
      </w:r>
    </w:p>
    <w:p w14:paraId="383592A3" w14:textId="77777777" w:rsidR="00F77642" w:rsidRPr="00F77642" w:rsidRDefault="00F77642" w:rsidP="00F77642">
      <w:pPr>
        <w:spacing w:line="247" w:lineRule="auto"/>
        <w:jc w:val="center"/>
        <w:outlineLvl w:val="0"/>
        <w:rPr>
          <w:rFonts w:eastAsia="Times New Roman"/>
          <w:b/>
          <w:bCs/>
          <w:kern w:val="36"/>
          <w:sz w:val="32"/>
          <w:szCs w:val="32"/>
        </w:rPr>
      </w:pPr>
      <w:r w:rsidRPr="00F77642">
        <w:rPr>
          <w:rFonts w:eastAsia="Times New Roman"/>
          <w:b/>
          <w:bCs/>
          <w:kern w:val="36"/>
          <w:sz w:val="32"/>
          <w:szCs w:val="32"/>
        </w:rPr>
        <w:t>1 Chronicles 8 Teaching Points and Bible Study Questions</w:t>
      </w:r>
    </w:p>
    <w:p w14:paraId="7A4738D9" w14:textId="75799329"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Importance of Family Heritage</w:t>
      </w:r>
    </w:p>
    <w:p w14:paraId="195CE188"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 xml:space="preserve">1 Chronicles 8 begins with a detailed genealogy, reminding us of the significance of family heritage. This chapter highlights the lineage of Benjamin, emphasizing the importance of knowing where we come from. As believers, we are part of a spiritual family, and understanding our roots can strengthen our faith. "For this </w:t>
      </w:r>
      <w:proofErr w:type="gramStart"/>
      <w:r w:rsidRPr="00F6333B">
        <w:rPr>
          <w:rFonts w:eastAsia="Times New Roman"/>
          <w:kern w:val="0"/>
          <w:sz w:val="21"/>
          <w:szCs w:val="21"/>
        </w:rPr>
        <w:t>reason</w:t>
      </w:r>
      <w:proofErr w:type="gramEnd"/>
      <w:r w:rsidRPr="00F6333B">
        <w:rPr>
          <w:rFonts w:eastAsia="Times New Roman"/>
          <w:kern w:val="0"/>
          <w:sz w:val="21"/>
          <w:szCs w:val="21"/>
        </w:rPr>
        <w:t xml:space="preserve"> I bow my knees before the Father, from whom every family in heaven and on earth derives its name" (Ephesians 3:14-15). Embrace your spiritual heritage and let it guide your walk with God.</w:t>
      </w:r>
    </w:p>
    <w:p w14:paraId="1B44EC42"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understanding your family heritage influence your identity and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preserving family lineage was significant for the Israelites, and how is it relevant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your ancestors to guide your personal and spiritual growth? </w:t>
      </w:r>
    </w:p>
    <w:p w14:paraId="3E286F40"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Values Every Individual</w:t>
      </w:r>
    </w:p>
    <w:p w14:paraId="3040CAD5"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 xml:space="preserve">The chapter lists numerous names, each representing a unique individual with a role in God's plan. This reminds us that God values every person, no matter how small their role may seem. "Are not two sparrows sold for a penny? Yet not one of them will fall to the ground apart from your </w:t>
      </w:r>
      <w:proofErr w:type="gramStart"/>
      <w:r w:rsidRPr="00F6333B">
        <w:rPr>
          <w:rFonts w:eastAsia="Times New Roman"/>
          <w:kern w:val="0"/>
          <w:sz w:val="21"/>
          <w:szCs w:val="21"/>
        </w:rPr>
        <w:t>Father</w:t>
      </w:r>
      <w:proofErr w:type="gramEnd"/>
      <w:r w:rsidRPr="00F6333B">
        <w:rPr>
          <w:rFonts w:eastAsia="Times New Roman"/>
          <w:kern w:val="0"/>
          <w:sz w:val="21"/>
          <w:szCs w:val="21"/>
        </w:rPr>
        <w:t>" (Matthew 10:29). You are significant in God's eyes, and your contributions matter.</w:t>
      </w:r>
    </w:p>
    <w:p w14:paraId="40B22C63"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recognizing God's value for each person change your interactions with others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includes detailed genealogies, and how does this reflect His value for individuals?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everyone in your community feels valued and acknowledged? </w:t>
      </w:r>
    </w:p>
    <w:p w14:paraId="7408669E" w14:textId="77777777" w:rsidR="008E7B51"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1EF3DC" w14:textId="77777777" w:rsidR="008E7B51" w:rsidRDefault="008E7B51">
      <w:pPr>
        <w:spacing w:after="0" w:line="240" w:lineRule="auto"/>
        <w:rPr>
          <w:rFonts w:eastAsia="Times New Roman"/>
          <w:b/>
          <w:bCs/>
          <w:kern w:val="0"/>
          <w:sz w:val="21"/>
          <w:szCs w:val="21"/>
        </w:rPr>
      </w:pPr>
      <w:r>
        <w:rPr>
          <w:rFonts w:eastAsia="Times New Roman"/>
          <w:b/>
          <w:bCs/>
          <w:kern w:val="0"/>
          <w:sz w:val="21"/>
          <w:szCs w:val="21"/>
        </w:rPr>
        <w:br w:type="page"/>
      </w:r>
    </w:p>
    <w:p w14:paraId="22FB4646" w14:textId="77777777" w:rsidR="008E7B51" w:rsidRDefault="008E7B51" w:rsidP="00F77642">
      <w:pPr>
        <w:spacing w:line="247" w:lineRule="auto"/>
        <w:rPr>
          <w:rFonts w:eastAsia="Times New Roman"/>
          <w:b/>
          <w:bCs/>
          <w:kern w:val="0"/>
          <w:sz w:val="21"/>
          <w:szCs w:val="21"/>
        </w:rPr>
      </w:pPr>
    </w:p>
    <w:p w14:paraId="0E5DB818" w14:textId="2B7E2FC4"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Power of Legacy</w:t>
      </w:r>
    </w:p>
    <w:p w14:paraId="3C6C3A4D"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descendants of Benjamin left a legacy that was recorded for generations. This teaches us the power of leaving a godly legacy. "A good man leaves an inheritance to his children's children" (Proverbs 13:22). Consider how your actions today can impact future generations and strive to leave a legacy of faith and righteousness.</w:t>
      </w:r>
    </w:p>
    <w:p w14:paraId="1F055DB0"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understanding your family's legacy influence your decisions and 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pass on to future generations as part of your legacy?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reflecting on your ancestors' lives help shape your personal and spiritual growth? </w:t>
      </w:r>
    </w:p>
    <w:p w14:paraId="2BE7E7E1"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Faithfulness in the Small Things</w:t>
      </w:r>
    </w:p>
    <w:p w14:paraId="7AB76C6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Many of the names in 1 Chronicles 8 are not widely known, yet their inclusion in Scripture shows the importance of faithfulness in the small things. "Whoever is faithful with very little is also faithful with much" (Luke 16:10). Be diligent in your daily walk, trusting that God sees and values your faithfulness.</w:t>
      </w:r>
    </w:p>
    <w:p w14:paraId="69C6275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 xml:space="preserve">1. How can you demonstrate faithfulness in small tasks within your daily routine, like the </w:t>
      </w:r>
      <w:proofErr w:type="spellStart"/>
      <w:r w:rsidRPr="00F6333B">
        <w:rPr>
          <w:rFonts w:eastAsia="Times New Roman"/>
          <w:kern w:val="0"/>
          <w:sz w:val="21"/>
          <w:szCs w:val="21"/>
        </w:rPr>
        <w:t>Benjamites</w:t>
      </w:r>
      <w:proofErr w:type="spellEnd"/>
      <w:r w:rsidRPr="00F6333B">
        <w:rPr>
          <w:rFonts w:eastAsia="Times New Roman"/>
          <w:kern w:val="0"/>
          <w:sz w:val="21"/>
          <w:szCs w:val="21"/>
        </w:rPr>
        <w:t xml:space="preserve"> in 1 Chronicles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in minor responsibilities is crucial for spiritual growth and community impact?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w:t>
      </w:r>
      <w:proofErr w:type="spellStart"/>
      <w:r w:rsidRPr="00F6333B">
        <w:rPr>
          <w:rFonts w:eastAsia="Times New Roman"/>
          <w:kern w:val="0"/>
          <w:sz w:val="21"/>
          <w:szCs w:val="21"/>
        </w:rPr>
        <w:t>Benjamites</w:t>
      </w:r>
      <w:proofErr w:type="spellEnd"/>
      <w:r w:rsidRPr="00F6333B">
        <w:rPr>
          <w:rFonts w:eastAsia="Times New Roman"/>
          <w:kern w:val="0"/>
          <w:sz w:val="21"/>
          <w:szCs w:val="21"/>
        </w:rPr>
        <w:t xml:space="preserve"> about maintaining faithfulness in seemingly insignificant roles or duties? </w:t>
      </w:r>
    </w:p>
    <w:p w14:paraId="1C4E86EF" w14:textId="77777777" w:rsidR="008E7B51"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950944" w14:textId="77777777" w:rsidR="008E7B51" w:rsidRDefault="008E7B51">
      <w:pPr>
        <w:spacing w:after="0" w:line="240" w:lineRule="auto"/>
        <w:rPr>
          <w:rFonts w:eastAsia="Times New Roman"/>
          <w:b/>
          <w:bCs/>
          <w:kern w:val="0"/>
          <w:sz w:val="21"/>
          <w:szCs w:val="21"/>
        </w:rPr>
      </w:pPr>
      <w:r>
        <w:rPr>
          <w:rFonts w:eastAsia="Times New Roman"/>
          <w:b/>
          <w:bCs/>
          <w:kern w:val="0"/>
          <w:sz w:val="21"/>
          <w:szCs w:val="21"/>
        </w:rPr>
        <w:br w:type="page"/>
      </w:r>
    </w:p>
    <w:p w14:paraId="049F996E" w14:textId="77777777" w:rsidR="008E7B51" w:rsidRDefault="008E7B51" w:rsidP="00F77642">
      <w:pPr>
        <w:spacing w:line="247" w:lineRule="auto"/>
        <w:rPr>
          <w:rFonts w:eastAsia="Times New Roman"/>
          <w:b/>
          <w:bCs/>
          <w:kern w:val="0"/>
          <w:sz w:val="21"/>
          <w:szCs w:val="21"/>
        </w:rPr>
      </w:pPr>
    </w:p>
    <w:p w14:paraId="71E148D7" w14:textId="7F914F64"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Role of Community</w:t>
      </w:r>
    </w:p>
    <w:p w14:paraId="6AB45E6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highlights the interconnectedness of the tribe of Benjamin, illustrating the importance of community. As believers, we are called to live in community, supporting and encouraging one another. "And let us consider how to spur one another on to love and good deeds" (Hebrews 10:24). Engage with your spiritual community and grow together in faith.</w:t>
      </w:r>
    </w:p>
    <w:p w14:paraId="47E467B4" w14:textId="77777777" w:rsidR="008E7B51" w:rsidRDefault="00F77642" w:rsidP="00F77642">
      <w:pPr>
        <w:spacing w:line="247" w:lineRule="auto"/>
      </w:pPr>
      <w:r w:rsidRPr="00F6333B">
        <w:rPr>
          <w:rFonts w:eastAsia="Times New Roman"/>
          <w:kern w:val="0"/>
          <w:sz w:val="21"/>
          <w:szCs w:val="21"/>
        </w:rPr>
        <w:t>1. How can your community support each other like the tribes in 1 Chronicles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family lineage was important for community identity in 1 Chronicles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strengthen your community's sense of shared history and purpose?</w:t>
      </w:r>
    </w:p>
    <w:p w14:paraId="69A4E660" w14:textId="3CB86022" w:rsidR="00F77642" w:rsidRPr="008E7B51" w:rsidRDefault="00F77642" w:rsidP="007F258B">
      <w:pPr>
        <w:spacing w:line="240" w:lineRule="auto"/>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 Plan</w:t>
      </w:r>
    </w:p>
    <w:p w14:paraId="7626D3D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genealogy in 1 Chronicles 8 is a testament to God's sovereign plan unfolding through generations. Despite human failings, God's purposes prevail. "The counsel of the LORD stands forever, the purposes of His heart to all generations" (Psalm 33:11). Trust in God's plan for your life, knowing that He is in control.</w:t>
      </w:r>
    </w:p>
    <w:p w14:paraId="4A9A5060"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recognizing God's sovereign plan in genealogies influence your trust in His guidance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includes detailed family histories in His sovereign plan for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sovereign plan in 1 Chronicles 8 to apply in uncertain times? </w:t>
      </w:r>
    </w:p>
    <w:p w14:paraId="06BB0CE1" w14:textId="77777777" w:rsidR="008E7B51"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B9FD81" w14:textId="77777777" w:rsidR="008E7B51" w:rsidRDefault="008E7B51">
      <w:pPr>
        <w:spacing w:after="0" w:line="240" w:lineRule="auto"/>
        <w:rPr>
          <w:rFonts w:eastAsia="Times New Roman"/>
          <w:b/>
          <w:bCs/>
          <w:kern w:val="0"/>
          <w:sz w:val="21"/>
          <w:szCs w:val="21"/>
        </w:rPr>
      </w:pPr>
      <w:r>
        <w:rPr>
          <w:rFonts w:eastAsia="Times New Roman"/>
          <w:b/>
          <w:bCs/>
          <w:kern w:val="0"/>
          <w:sz w:val="21"/>
          <w:szCs w:val="21"/>
        </w:rPr>
        <w:br w:type="page"/>
      </w:r>
    </w:p>
    <w:p w14:paraId="1312CADA" w14:textId="77777777" w:rsidR="008E7B51" w:rsidRDefault="008E7B51" w:rsidP="008E7B51">
      <w:pPr>
        <w:spacing w:after="0" w:line="240" w:lineRule="auto"/>
        <w:rPr>
          <w:rFonts w:eastAsia="Times New Roman"/>
          <w:b/>
          <w:bCs/>
          <w:kern w:val="0"/>
          <w:sz w:val="21"/>
          <w:szCs w:val="21"/>
        </w:rPr>
      </w:pPr>
    </w:p>
    <w:p w14:paraId="1D0A4839" w14:textId="543F14EE" w:rsidR="00F77642" w:rsidRPr="008E7B51" w:rsidRDefault="00F77642" w:rsidP="0078639B">
      <w:pPr>
        <w:spacing w:line="240" w:lineRule="auto"/>
        <w:rPr>
          <w:rFonts w:eastAsia="Times New Roman"/>
          <w:b/>
          <w:bCs/>
          <w:kern w:val="0"/>
          <w:sz w:val="21"/>
          <w:szCs w:val="21"/>
        </w:rPr>
      </w:pPr>
      <w:r w:rsidRPr="00F6333B">
        <w:rPr>
          <w:rFonts w:eastAsia="Times New Roman"/>
          <w:b/>
          <w:bCs/>
          <w:kern w:val="0"/>
          <w:sz w:val="21"/>
          <w:szCs w:val="21"/>
        </w:rPr>
        <w:t>The Significance of Names</w:t>
      </w:r>
    </w:p>
    <w:p w14:paraId="2E8161E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Each name in the genealogy carries meaning and significance, reflecting the character and destiny of the individual. In the same way, God knows us by name and has a purpose for each of us. "Fear not, for I have redeemed you; I have called you by your name; you are Mine" (Isaiah 43:1). Embrace your identity in Christ and live out your God-given purpose.</w:t>
      </w:r>
    </w:p>
    <w:p w14:paraId="3496121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understanding the significance of names in 1 Chronicles 8 impact your personal identity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certain names are highlighted in 1 Chronicles 8, and how does this influence your view of legacy?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genealogies in 1 Chronicles 8 about the importance of family history in your life? </w:t>
      </w:r>
    </w:p>
    <w:p w14:paraId="6720C0E8" w14:textId="77777777" w:rsidR="008E7B51"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41E701" w14:textId="4541BA9D" w:rsidR="00F77642" w:rsidRPr="008E7B51" w:rsidRDefault="00F77642" w:rsidP="008E7B51">
      <w:pPr>
        <w:spacing w:after="0" w:line="240" w:lineRule="auto"/>
        <w:rPr>
          <w:rFonts w:eastAsia="Times New Roman"/>
          <w:b/>
          <w:bCs/>
          <w:kern w:val="0"/>
          <w:sz w:val="21"/>
          <w:szCs w:val="21"/>
        </w:rPr>
      </w:pPr>
      <w:r w:rsidRPr="00F6333B">
        <w:rPr>
          <w:rFonts w:eastAsia="Times New Roman"/>
          <w:b/>
          <w:bCs/>
          <w:kern w:val="0"/>
          <w:sz w:val="21"/>
          <w:szCs w:val="21"/>
        </w:rPr>
        <w:t>Perseverance Through Generations</w:t>
      </w:r>
    </w:p>
    <w:p w14:paraId="074816F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shows the perseverance of the tribe of Benjamin through various challenges. This encourages us to persevere in our faith, knowing that our struggles are part of a larger story. "Let us run with endurance the race set out for us" (Hebrews 12:1). Keep pressing forward, trusting that God is with you every step of the way.</w:t>
      </w:r>
    </w:p>
    <w:p w14:paraId="73A5B01C"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ensure your family's values and faith are passed down through generations like in 1 Chronicles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is crucial for maintaining a family's legacy over time?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genealogies in 1 Chronicles 8 about overcoming challenges across generations? </w:t>
      </w:r>
    </w:p>
    <w:p w14:paraId="0ABD6B1C" w14:textId="77777777" w:rsidR="008E7B51"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29AD05" w14:textId="77777777" w:rsidR="008E7B51" w:rsidRDefault="008E7B51">
      <w:pPr>
        <w:spacing w:after="0" w:line="240" w:lineRule="auto"/>
        <w:rPr>
          <w:rFonts w:eastAsia="Times New Roman"/>
          <w:b/>
          <w:bCs/>
          <w:kern w:val="0"/>
          <w:sz w:val="21"/>
          <w:szCs w:val="21"/>
        </w:rPr>
      </w:pPr>
      <w:r>
        <w:rPr>
          <w:rFonts w:eastAsia="Times New Roman"/>
          <w:b/>
          <w:bCs/>
          <w:kern w:val="0"/>
          <w:sz w:val="21"/>
          <w:szCs w:val="21"/>
        </w:rPr>
        <w:br w:type="page"/>
      </w:r>
    </w:p>
    <w:p w14:paraId="0F6AE72F" w14:textId="77777777" w:rsidR="008E7B51" w:rsidRDefault="008E7B51" w:rsidP="008E7B51">
      <w:pPr>
        <w:spacing w:after="0" w:line="240" w:lineRule="auto"/>
        <w:rPr>
          <w:rFonts w:eastAsia="Times New Roman"/>
          <w:b/>
          <w:bCs/>
          <w:kern w:val="0"/>
          <w:sz w:val="21"/>
          <w:szCs w:val="21"/>
        </w:rPr>
      </w:pPr>
    </w:p>
    <w:p w14:paraId="36620CB9" w14:textId="4281FA44" w:rsidR="00F77642" w:rsidRPr="008E7B51" w:rsidRDefault="00F77642" w:rsidP="0078639B">
      <w:pPr>
        <w:spacing w:line="240" w:lineRule="auto"/>
        <w:rPr>
          <w:rFonts w:eastAsia="Times New Roman"/>
          <w:b/>
          <w:bCs/>
          <w:kern w:val="0"/>
          <w:sz w:val="21"/>
          <w:szCs w:val="21"/>
        </w:rPr>
      </w:pPr>
      <w:r w:rsidRPr="00F6333B">
        <w:rPr>
          <w:rFonts w:eastAsia="Times New Roman"/>
          <w:b/>
          <w:bCs/>
          <w:kern w:val="0"/>
          <w:sz w:val="21"/>
          <w:szCs w:val="21"/>
        </w:rPr>
        <w:t>The Impact of Obedience</w:t>
      </w:r>
    </w:p>
    <w:p w14:paraId="6A8ED412"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descendants of Benjamin were part of God's chosen people, and their obedience played a role in fulfilling God's promises. "If you love Me, you will keep My commandments" (John 14:15). Your obedience to God can have a profound impact on your life and the lives of those around you.</w:t>
      </w:r>
    </w:p>
    <w:p w14:paraId="046A9F98"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obedience to God's commands impact your daily decisions and relationships positively?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crucial for personal growth and community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past experiences about the consequences of obedience or disobedience? </w:t>
      </w:r>
    </w:p>
    <w:p w14:paraId="097930A9"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for the Future</w:t>
      </w:r>
    </w:p>
    <w:p w14:paraId="094C7DD8"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Finally, 1 Chronicles 8 reminds us of the hope we have for the future. The genealogy points to the coming of Christ, the ultimate fulfillment of God's promises. "For I know the plans I have for you, declares the LORD, plans to prosper you and not to harm you, to give you a future and a hope" (Jeremiah 29:11). Hold onto the hope we have in Christ, knowing that He is the ultimate source of salvation and eternal life.</w:t>
      </w:r>
    </w:p>
    <w:p w14:paraId="56846EA8" w14:textId="77777777" w:rsidR="00F77642" w:rsidRPr="001B37DC" w:rsidRDefault="00F77642" w:rsidP="00F77642">
      <w:pPr>
        <w:spacing w:line="247" w:lineRule="auto"/>
        <w:rPr>
          <w:rFonts w:eastAsia="Times New Roman"/>
          <w:kern w:val="0"/>
          <w:sz w:val="21"/>
          <w:szCs w:val="21"/>
        </w:rPr>
      </w:pPr>
      <w:r w:rsidRPr="00F6333B">
        <w:rPr>
          <w:rFonts w:eastAsia="Times New Roman"/>
          <w:kern w:val="0"/>
          <w:sz w:val="21"/>
          <w:szCs w:val="21"/>
        </w:rPr>
        <w:t>1. How can the genealogies in 1 Chronicles 8 inspire hope for your family's future legacy?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perseverance of Benjamin's descendants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your spiritual heritage provide hope for future challenges you may face?</w:t>
      </w:r>
      <w:r w:rsidRPr="001B37DC">
        <w:br w:type="page"/>
      </w:r>
    </w:p>
    <w:p w14:paraId="3195FCCC" w14:textId="77777777" w:rsidR="00F77642" w:rsidRPr="00F77642" w:rsidRDefault="00F77642" w:rsidP="00F77642">
      <w:pPr>
        <w:spacing w:line="247" w:lineRule="auto"/>
        <w:jc w:val="center"/>
        <w:outlineLvl w:val="0"/>
        <w:rPr>
          <w:rFonts w:eastAsia="Times New Roman"/>
          <w:b/>
          <w:bCs/>
          <w:kern w:val="36"/>
          <w:sz w:val="32"/>
          <w:szCs w:val="32"/>
        </w:rPr>
      </w:pPr>
      <w:r w:rsidRPr="00F77642">
        <w:rPr>
          <w:rFonts w:eastAsia="Times New Roman"/>
          <w:b/>
          <w:bCs/>
          <w:kern w:val="36"/>
          <w:sz w:val="32"/>
          <w:szCs w:val="32"/>
        </w:rPr>
        <w:t>1 Chronicles 9 Teaching Points and Bible Study Questions</w:t>
      </w:r>
    </w:p>
    <w:p w14:paraId="620FE8D0" w14:textId="1333BFCF"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Importance of Genealogy</w:t>
      </w:r>
    </w:p>
    <w:p w14:paraId="17635113"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Chronicles 9 opens with a detailed genealogy, reminding us of the significance of knowing our roots. This isn't just about family history; it's about understanding our place in God's grand narrative. As it says, "All Israel was listed in the genealogies recorded in the Book of the Kings of Israel and Judah" (1 Chronicles 9:1). This teaches us that our identity in Christ is part of a larger story, one that began long before us and will continue long after. Embrace your spiritual heritage and let it guide your path.</w:t>
      </w:r>
    </w:p>
    <w:p w14:paraId="582A13C0"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understanding your genealogy impact your sense of identity and purpose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genealogies were crucial for the Israelites in maintaining their heritage?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your family's history to guide your future decisions? </w:t>
      </w:r>
    </w:p>
    <w:p w14:paraId="6144A263"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Restoration and Return</w:t>
      </w:r>
    </w:p>
    <w:p w14:paraId="2116908D"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highlights the return of the Israelites from exile, a powerful reminder of God's faithfulness and the hope of restoration. "Now the first to resettle on their own property in their cities were Israelites, priests, Levites, and temple servants" (1 Chronicles 9:2). No matter how far we stray, God always provides a way back. This is a call to return to Him, knowing that He is always ready to restore us to our rightful place.</w:t>
      </w:r>
    </w:p>
    <w:p w14:paraId="79B429D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contribute to restoring your community after a period of hardship or displacement?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past experiences when returning to a familiar environment?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returning to one's roots play a crucial role in personal and communal restoration? </w:t>
      </w:r>
    </w:p>
    <w:p w14:paraId="3E759F1C" w14:textId="77777777" w:rsidR="008E7B51"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735266" w14:textId="77777777" w:rsidR="008E7B51" w:rsidRDefault="008E7B51">
      <w:pPr>
        <w:spacing w:after="0" w:line="240" w:lineRule="auto"/>
        <w:rPr>
          <w:rFonts w:eastAsia="Times New Roman"/>
          <w:b/>
          <w:bCs/>
          <w:kern w:val="0"/>
          <w:sz w:val="21"/>
          <w:szCs w:val="21"/>
        </w:rPr>
      </w:pPr>
      <w:r>
        <w:rPr>
          <w:rFonts w:eastAsia="Times New Roman"/>
          <w:b/>
          <w:bCs/>
          <w:kern w:val="0"/>
          <w:sz w:val="21"/>
          <w:szCs w:val="21"/>
        </w:rPr>
        <w:br w:type="page"/>
      </w:r>
    </w:p>
    <w:p w14:paraId="42F514F7" w14:textId="77777777" w:rsidR="008E7B51" w:rsidRDefault="008E7B51" w:rsidP="00F77642">
      <w:pPr>
        <w:spacing w:line="247" w:lineRule="auto"/>
        <w:rPr>
          <w:rFonts w:eastAsia="Times New Roman"/>
          <w:b/>
          <w:bCs/>
          <w:kern w:val="0"/>
          <w:sz w:val="21"/>
          <w:szCs w:val="21"/>
        </w:rPr>
      </w:pPr>
    </w:p>
    <w:p w14:paraId="0FB70FC7" w14:textId="1E2D17C1"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Role of the Priests</w:t>
      </w:r>
    </w:p>
    <w:p w14:paraId="7CE50EF2"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Priests play a crucial role in maintaining the spiritual health of the community. 1 Chronicles 9:10-13 details the duties of the priests, emphasizing their dedication to serving God and His people. This serves as a reminder that we are all called to be a "royal priesthood" (1 Peter 2:9), serving others and pointing them to Christ through our actions and words.</w:t>
      </w:r>
    </w:p>
    <w:p w14:paraId="7A7B48F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apply the priests' dedication to service in your daily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priests' roles were crucial for community spiritual health?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priests' commitment to guide your own spiritual practices? </w:t>
      </w:r>
    </w:p>
    <w:p w14:paraId="66AAC055"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the Levites</w:t>
      </w:r>
    </w:p>
    <w:p w14:paraId="3FA17B4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Levites were entrusted with the care of the temple, a task of great responsibility. "The Levites, who were the heads of the families, were listed in the genealogies" (1 Chronicles 9:14). This teaches us the importance of stewardship and faithfulness in the roles God has given us. Whether big or small, every task is significant in His kingdom.</w:t>
      </w:r>
    </w:p>
    <w:p w14:paraId="31036368"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apply the Levites' dedication to service in your own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Levites' roles were crucial for maintaining spiritual order?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Levites about balancing spiritual duties with daily responsibilities? </w:t>
      </w:r>
    </w:p>
    <w:p w14:paraId="4FA961F2" w14:textId="77777777" w:rsidR="008E7B51"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AFC6DD" w14:textId="77777777" w:rsidR="008E7B51" w:rsidRDefault="008E7B51">
      <w:pPr>
        <w:spacing w:after="0" w:line="240" w:lineRule="auto"/>
        <w:rPr>
          <w:rFonts w:eastAsia="Times New Roman"/>
          <w:b/>
          <w:bCs/>
          <w:kern w:val="0"/>
          <w:sz w:val="21"/>
          <w:szCs w:val="21"/>
        </w:rPr>
      </w:pPr>
      <w:r>
        <w:rPr>
          <w:rFonts w:eastAsia="Times New Roman"/>
          <w:b/>
          <w:bCs/>
          <w:kern w:val="0"/>
          <w:sz w:val="21"/>
          <w:szCs w:val="21"/>
        </w:rPr>
        <w:br w:type="page"/>
      </w:r>
    </w:p>
    <w:p w14:paraId="0255675D" w14:textId="77777777" w:rsidR="008E7B51" w:rsidRDefault="008E7B51" w:rsidP="00F77642">
      <w:pPr>
        <w:spacing w:line="247" w:lineRule="auto"/>
        <w:rPr>
          <w:rFonts w:eastAsia="Times New Roman"/>
          <w:b/>
          <w:bCs/>
          <w:kern w:val="0"/>
          <w:sz w:val="21"/>
          <w:szCs w:val="21"/>
        </w:rPr>
      </w:pPr>
    </w:p>
    <w:p w14:paraId="6A0955FC" w14:textId="786CD5DD"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Gatekeepers' Vigilance</w:t>
      </w:r>
    </w:p>
    <w:p w14:paraId="03349026"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Gatekeepers were essential for maintaining order and security in the temple. "The gatekeepers were stationed on all four sides: east, west, north, and south" (1 Chronicles 9:24). This reminds us to be vigilant in guarding our hearts and minds, ensuring that nothing contrary to God's will enters our lives. Stay alert and protect your spiritual well-being.</w:t>
      </w:r>
    </w:p>
    <w:p w14:paraId="6D67E7B1" w14:textId="24C99E1A"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apply the gatekeepers' vigilance to protect your personal boundaries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vigilance is crucial in maintaining spiritual and emotional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gatekeepers about being alert to potential threats in your community?</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Musicians' Dedication</w:t>
      </w:r>
    </w:p>
    <w:p w14:paraId="46306298"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Music played a vital role in worship, and the musicians were dedicated to their craft. "The musicians, the heads of Levite families, stayed in the rooms of the temple and were exempt from other duties because they were responsible for the work day and night" (1 Chronicles 9:33). This highlights the power of worship and the importance of using our talents to glorify God. Let your life be a melody of praise.</w:t>
      </w:r>
    </w:p>
    <w:p w14:paraId="49432D45"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demonstrate dedication in your own talents like the musicians in 1 Chronicles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dedication to a craft is important in serving your community or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musicians' commitment that applies to your daily responsibilities? </w:t>
      </w:r>
    </w:p>
    <w:p w14:paraId="04FC9270" w14:textId="77777777" w:rsidR="008E7B51"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7F800F" w14:textId="77777777" w:rsidR="008E7B51" w:rsidRDefault="008E7B51">
      <w:pPr>
        <w:spacing w:after="0" w:line="240" w:lineRule="auto"/>
        <w:rPr>
          <w:rFonts w:eastAsia="Times New Roman"/>
          <w:b/>
          <w:bCs/>
          <w:kern w:val="0"/>
          <w:sz w:val="21"/>
          <w:szCs w:val="21"/>
        </w:rPr>
      </w:pPr>
      <w:r>
        <w:rPr>
          <w:rFonts w:eastAsia="Times New Roman"/>
          <w:b/>
          <w:bCs/>
          <w:kern w:val="0"/>
          <w:sz w:val="21"/>
          <w:szCs w:val="21"/>
        </w:rPr>
        <w:br w:type="page"/>
      </w:r>
    </w:p>
    <w:p w14:paraId="04A40E93" w14:textId="77777777" w:rsidR="008E7B51" w:rsidRDefault="008E7B51" w:rsidP="008E7B51">
      <w:pPr>
        <w:spacing w:after="0" w:line="240" w:lineRule="auto"/>
        <w:rPr>
          <w:rFonts w:eastAsia="Times New Roman"/>
          <w:b/>
          <w:bCs/>
          <w:kern w:val="0"/>
          <w:sz w:val="21"/>
          <w:szCs w:val="21"/>
        </w:rPr>
      </w:pPr>
    </w:p>
    <w:p w14:paraId="312C97EB" w14:textId="04607CE5" w:rsidR="00F77642" w:rsidRPr="008E7B51" w:rsidRDefault="00F77642" w:rsidP="008E7B51">
      <w:pPr>
        <w:spacing w:after="0" w:line="240" w:lineRule="auto"/>
        <w:rPr>
          <w:rFonts w:eastAsia="Times New Roman"/>
          <w:b/>
          <w:bCs/>
          <w:kern w:val="0"/>
          <w:sz w:val="21"/>
          <w:szCs w:val="21"/>
        </w:rPr>
      </w:pPr>
      <w:r w:rsidRPr="00F6333B">
        <w:rPr>
          <w:rFonts w:eastAsia="Times New Roman"/>
          <w:b/>
          <w:bCs/>
          <w:kern w:val="0"/>
          <w:sz w:val="21"/>
          <w:szCs w:val="21"/>
        </w:rPr>
        <w:t>The Value of Community</w:t>
      </w:r>
    </w:p>
    <w:p w14:paraId="16CCE2C6"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underscores the importance of community and working together for a common purpose. The Israelites, priests, Levites, and temple servants all had distinct roles, yet they functioned as one body. This reflects the unity we are called to as the body of Christ, where "each member belongs to all the others" (Romans 12:5). Embrace community and support one another in love.</w:t>
      </w:r>
    </w:p>
    <w:p w14:paraId="4D247595"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contribute to building a supportive community like the one described in 1 Chronicles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community roles was important for the Israelites, and how does it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community structure to enhance your own community involvement? </w:t>
      </w:r>
    </w:p>
    <w:p w14:paraId="0ABFC30D"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Faithfulness</w:t>
      </w:r>
    </w:p>
    <w:p w14:paraId="79AA8F1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genealogies and roles listed in 1 Chronicles 9 serve as a testament to the faithfulness of those who came before us. Their dedication to God and His work paved the way for future generations. This encourages us to leave a legacy of faithfulness, knowing that our actions today can impact the lives of those who follow.</w:t>
      </w:r>
    </w:p>
    <w:p w14:paraId="1F40E04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ensure your daily actions contribute to a legacy of faithfulness like those in 1 Chronicles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future generations learn from your commitment to faithfulness?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a legacy of faithfulness matter in your personal and community life today? </w:t>
      </w:r>
    </w:p>
    <w:p w14:paraId="51D54D32" w14:textId="77777777" w:rsidR="008E7B51"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4328F9" w14:textId="77777777" w:rsidR="008E7B51" w:rsidRDefault="008E7B51">
      <w:pPr>
        <w:spacing w:after="0" w:line="240" w:lineRule="auto"/>
        <w:rPr>
          <w:rFonts w:eastAsia="Times New Roman"/>
          <w:b/>
          <w:bCs/>
          <w:kern w:val="0"/>
          <w:sz w:val="21"/>
          <w:szCs w:val="21"/>
        </w:rPr>
      </w:pPr>
      <w:r>
        <w:rPr>
          <w:rFonts w:eastAsia="Times New Roman"/>
          <w:b/>
          <w:bCs/>
          <w:kern w:val="0"/>
          <w:sz w:val="21"/>
          <w:szCs w:val="21"/>
        </w:rPr>
        <w:br w:type="page"/>
      </w:r>
    </w:p>
    <w:p w14:paraId="63F8747D" w14:textId="77777777" w:rsidR="008E7B51" w:rsidRDefault="008E7B51" w:rsidP="00F77642">
      <w:pPr>
        <w:spacing w:line="247" w:lineRule="auto"/>
        <w:rPr>
          <w:rFonts w:eastAsia="Times New Roman"/>
          <w:b/>
          <w:bCs/>
          <w:kern w:val="0"/>
          <w:sz w:val="21"/>
          <w:szCs w:val="21"/>
        </w:rPr>
      </w:pPr>
    </w:p>
    <w:p w14:paraId="16E95CDD" w14:textId="7987A601"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Power of Obedience</w:t>
      </w:r>
    </w:p>
    <w:p w14:paraId="119C45E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illustrates the blessings that come from obedience to God's commands. The Israelites' return from exile and the restoration of their roles in the temple were direct results of their obedience. "If you love Me, you will keep My commandments" (John 14:15). Let obedience be the hallmark of your walk with Christ.</w:t>
      </w:r>
    </w:p>
    <w:p w14:paraId="3333856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apply the Levites' dedication to your daily acts of obedience to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obedience is crucial in maintaining spiritual responsibilities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gatekeepers' roles about being vigilant in your spiritual life? </w:t>
      </w:r>
    </w:p>
    <w:p w14:paraId="5A92180F"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in History</w:t>
      </w:r>
    </w:p>
    <w:p w14:paraId="31B1EE83"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 xml:space="preserve">Finally, 1 Chronicles 9 reminds us of God's sovereignty over history. Every name, role, and event </w:t>
      </w:r>
      <w:proofErr w:type="gramStart"/>
      <w:r w:rsidRPr="00F6333B">
        <w:rPr>
          <w:rFonts w:eastAsia="Times New Roman"/>
          <w:kern w:val="0"/>
          <w:sz w:val="21"/>
          <w:szCs w:val="21"/>
        </w:rPr>
        <w:t>is</w:t>
      </w:r>
      <w:proofErr w:type="gramEnd"/>
      <w:r w:rsidRPr="00F6333B">
        <w:rPr>
          <w:rFonts w:eastAsia="Times New Roman"/>
          <w:kern w:val="0"/>
          <w:sz w:val="21"/>
          <w:szCs w:val="21"/>
        </w:rPr>
        <w:t xml:space="preserve"> part of His divine plan. "The LORD has established His throne in heaven, and His kingdom rules over all" (Psalm 103:19). Trust in His sovereignty, knowing that He is in control and His purposes will prevail. Let this assurance guide you through life's uncertainties.</w:t>
      </w:r>
    </w:p>
    <w:p w14:paraId="1217E31F" w14:textId="77777777" w:rsidR="00F77642" w:rsidRPr="001B37DC" w:rsidRDefault="00F77642" w:rsidP="00F77642">
      <w:pPr>
        <w:spacing w:line="247" w:lineRule="auto"/>
        <w:rPr>
          <w:rFonts w:eastAsia="Times New Roman"/>
          <w:kern w:val="0"/>
          <w:sz w:val="21"/>
          <w:szCs w:val="21"/>
        </w:rPr>
      </w:pPr>
      <w:r w:rsidRPr="00F6333B">
        <w:rPr>
          <w:rFonts w:eastAsia="Times New Roman"/>
          <w:kern w:val="0"/>
          <w:sz w:val="21"/>
          <w:szCs w:val="21"/>
        </w:rPr>
        <w:t>1. How can recognizing God's sovereignty in history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over history can bring comfort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God's sovereignty in history to apply in your personal challenges today?</w:t>
      </w:r>
      <w:r w:rsidRPr="001B37DC">
        <w:br w:type="page"/>
      </w:r>
    </w:p>
    <w:p w14:paraId="3970D356" w14:textId="77777777" w:rsidR="00F77642" w:rsidRPr="00F77642" w:rsidRDefault="00F77642" w:rsidP="00F77642">
      <w:pPr>
        <w:spacing w:line="247" w:lineRule="auto"/>
        <w:jc w:val="center"/>
        <w:outlineLvl w:val="0"/>
        <w:rPr>
          <w:rFonts w:eastAsia="Times New Roman"/>
          <w:b/>
          <w:bCs/>
          <w:kern w:val="36"/>
          <w:sz w:val="32"/>
          <w:szCs w:val="32"/>
        </w:rPr>
      </w:pPr>
      <w:r w:rsidRPr="00F77642">
        <w:rPr>
          <w:rFonts w:eastAsia="Times New Roman"/>
          <w:b/>
          <w:bCs/>
          <w:kern w:val="36"/>
          <w:sz w:val="32"/>
          <w:szCs w:val="32"/>
        </w:rPr>
        <w:t>1 Chronicles 10 Teaching Points and Bible Study Questions</w:t>
      </w:r>
    </w:p>
    <w:p w14:paraId="38685120" w14:textId="4D99D0A0"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14FD0C06"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Chronicles 10 serves as a stark reminder of the consequences of disobedience to God. Saul's downfall was not just a result of poor leadership but a direct consequence of his failure to follow God's commands. As it is written, "So Saul died for his unfaithfulness to the LORD because he did not keep the word of the LORD" (1 Chronicles 10:13). This lesson encourages us to align our actions with God's will, knowing that obedience brings blessings.</w:t>
      </w:r>
    </w:p>
    <w:p w14:paraId="4AC2FC06"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understanding Saul's disobedience help you make better choices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disobedience often leads to negative consequences in personal and community settings?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the pitfalls of disobedience in your own spiritual journey? </w:t>
      </w:r>
    </w:p>
    <w:p w14:paraId="354B54B6"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Seeking God</w:t>
      </w:r>
    </w:p>
    <w:p w14:paraId="25FD9E7D"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Saul's tragic end highlights the importance of seeking God in all circumstances. Instead of turning to God, Saul sought guidance from a medium, which led to his demise. "He even consulted a medium for guidance" (1 Chronicles 10:13). This teaches us to prioritize our relationship with God and seek His wisdom in every decision.</w:t>
      </w:r>
    </w:p>
    <w:p w14:paraId="0DB5E91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seeking God influence your decision-making in challenging situations like Saul's battle in 1 Chronicles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Saul's failure to seek God led to his downfall, and how can we learn from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seek God first in your daily life? </w:t>
      </w:r>
    </w:p>
    <w:p w14:paraId="1DDC4E03" w14:textId="77777777" w:rsidR="008E7B51"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63C713" w14:textId="77777777" w:rsidR="008E7B51" w:rsidRDefault="008E7B51">
      <w:pPr>
        <w:spacing w:after="0" w:line="240" w:lineRule="auto"/>
        <w:rPr>
          <w:rFonts w:eastAsia="Times New Roman"/>
          <w:b/>
          <w:bCs/>
          <w:kern w:val="0"/>
          <w:sz w:val="21"/>
          <w:szCs w:val="21"/>
        </w:rPr>
      </w:pPr>
      <w:r>
        <w:rPr>
          <w:rFonts w:eastAsia="Times New Roman"/>
          <w:b/>
          <w:bCs/>
          <w:kern w:val="0"/>
          <w:sz w:val="21"/>
          <w:szCs w:val="21"/>
        </w:rPr>
        <w:br w:type="page"/>
      </w:r>
    </w:p>
    <w:p w14:paraId="65E44FAF" w14:textId="77777777" w:rsidR="008E7B51" w:rsidRDefault="008E7B51" w:rsidP="00F77642">
      <w:pPr>
        <w:spacing w:line="247" w:lineRule="auto"/>
        <w:rPr>
          <w:rFonts w:eastAsia="Times New Roman"/>
          <w:b/>
          <w:bCs/>
          <w:kern w:val="0"/>
          <w:sz w:val="21"/>
          <w:szCs w:val="21"/>
        </w:rPr>
      </w:pPr>
    </w:p>
    <w:p w14:paraId="16BCF739" w14:textId="7ED90010"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Leadership and Accountability</w:t>
      </w:r>
    </w:p>
    <w:p w14:paraId="6A64F895"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underscores the weight of leadership and the accountability that comes with it. Saul's failure affected not only himself but also the entire nation of Israel. As leaders in our communities, families, or workplaces, we are reminded to lead with integrity and faithfulness, knowing that our actions impact those we lead.</w:t>
      </w:r>
    </w:p>
    <w:p w14:paraId="3EA152C8"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leaders today ensure they remain accountable to their values and responsibilities like Saul failed to do?</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for leaders in maintaining trust and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hold yourself accountable in your leadership roles? </w:t>
      </w:r>
    </w:p>
    <w:p w14:paraId="4DF196A6"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w:t>
      </w:r>
    </w:p>
    <w:p w14:paraId="482D4FE5"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Despite the chaos and tragedy, 1 Chronicles 10 reaffirms God's sovereignty. The chapter concludes with, "So the LORD put him to death and turned the kingdom over to David son of Jesse" (1 Chronicles 10:14). God's plans are always in motion, and His purposes will prevail, even when human actions seem to disrupt them.</w:t>
      </w:r>
    </w:p>
    <w:p w14:paraId="0D5EEC1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recognizing God's sovereignty in 1 Chronicles 10 influence your response to personal failures?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trusting God's plan from Saul's downfall in 1 Chronicles 10? </w:t>
      </w:r>
    </w:p>
    <w:p w14:paraId="48813678" w14:textId="77777777" w:rsidR="008E7B51"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68E736" w14:textId="77777777" w:rsidR="008E7B51" w:rsidRDefault="008E7B51">
      <w:pPr>
        <w:spacing w:after="0" w:line="240" w:lineRule="auto"/>
        <w:rPr>
          <w:rFonts w:eastAsia="Times New Roman"/>
          <w:b/>
          <w:bCs/>
          <w:kern w:val="0"/>
          <w:sz w:val="21"/>
          <w:szCs w:val="21"/>
        </w:rPr>
      </w:pPr>
      <w:r>
        <w:rPr>
          <w:rFonts w:eastAsia="Times New Roman"/>
          <w:b/>
          <w:bCs/>
          <w:kern w:val="0"/>
          <w:sz w:val="21"/>
          <w:szCs w:val="21"/>
        </w:rPr>
        <w:br w:type="page"/>
      </w:r>
    </w:p>
    <w:p w14:paraId="22C7CFF3" w14:textId="77777777" w:rsidR="008E7B51" w:rsidRDefault="008E7B51" w:rsidP="00F77642">
      <w:pPr>
        <w:spacing w:line="247" w:lineRule="auto"/>
        <w:rPr>
          <w:rFonts w:eastAsia="Times New Roman"/>
          <w:b/>
          <w:bCs/>
          <w:kern w:val="0"/>
          <w:sz w:val="21"/>
          <w:szCs w:val="21"/>
        </w:rPr>
      </w:pPr>
    </w:p>
    <w:p w14:paraId="0D951245" w14:textId="0A7AC442"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Role of Repentance</w:t>
      </w:r>
    </w:p>
    <w:p w14:paraId="2AEA8C9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While Saul's story is one of missed opportunities, it also serves as a call to repentance. Saul's refusal to repent and turn back to God led to his downfall. This lesson encourages us to maintain a humble heart, ready to repent and seek God's forgiveness when we stray from His path.</w:t>
      </w:r>
    </w:p>
    <w:p w14:paraId="6B38383A" w14:textId="77777777" w:rsidR="008E7B51" w:rsidRDefault="00F77642" w:rsidP="00F77642">
      <w:pPr>
        <w:spacing w:line="247" w:lineRule="auto"/>
      </w:pPr>
      <w:r w:rsidRPr="00F6333B">
        <w:rPr>
          <w:rFonts w:eastAsia="Times New Roman"/>
          <w:kern w:val="0"/>
          <w:sz w:val="21"/>
          <w:szCs w:val="21"/>
        </w:rPr>
        <w:t>1. How can Saul's story in 1 Chronicles 10 inspire you to prioritize repentance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restoring relationships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repentance is a regular part of your spiritual practice?</w:t>
      </w:r>
    </w:p>
    <w:p w14:paraId="220B3C24" w14:textId="77777777" w:rsidR="008E7B51" w:rsidRDefault="008E7B51" w:rsidP="00F77642">
      <w:pPr>
        <w:spacing w:line="247" w:lineRule="auto"/>
      </w:pPr>
    </w:p>
    <w:p w14:paraId="6F95D161" w14:textId="77777777" w:rsidR="008E7B51" w:rsidRDefault="008E7B51" w:rsidP="00F77642">
      <w:pPr>
        <w:spacing w:line="247" w:lineRule="auto"/>
      </w:pPr>
    </w:p>
    <w:p w14:paraId="2D15B042" w14:textId="77777777" w:rsidR="008E7B51" w:rsidRDefault="008E7B51" w:rsidP="00F77642">
      <w:pPr>
        <w:spacing w:line="247" w:lineRule="auto"/>
      </w:pPr>
    </w:p>
    <w:p w14:paraId="193AF49A" w14:textId="66D204B3"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Power of Example</w:t>
      </w:r>
    </w:p>
    <w:p w14:paraId="05C684D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Saul's life serves as a powerful example of what not to do. His story is a cautionary tale that teaches us to learn from the mistakes of others. By studying his life, we can avoid similar pitfalls and strive to live in a way that honors God.</w:t>
      </w:r>
    </w:p>
    <w:p w14:paraId="2BE26B12"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Saul's downfall influence your choices and leadership style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Saul's example is crucial for understanding the consequences of disobedience?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Saul's story to positively impact those around you? </w:t>
      </w:r>
    </w:p>
    <w:p w14:paraId="63A1EE1F" w14:textId="77777777" w:rsidR="008E7B51"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DFCCEC" w14:textId="77777777" w:rsidR="008E7B51" w:rsidRDefault="008E7B51">
      <w:pPr>
        <w:spacing w:after="0" w:line="240" w:lineRule="auto"/>
        <w:rPr>
          <w:rFonts w:eastAsia="Times New Roman"/>
          <w:b/>
          <w:bCs/>
          <w:kern w:val="0"/>
          <w:sz w:val="21"/>
          <w:szCs w:val="21"/>
        </w:rPr>
      </w:pPr>
      <w:r>
        <w:rPr>
          <w:rFonts w:eastAsia="Times New Roman"/>
          <w:b/>
          <w:bCs/>
          <w:kern w:val="0"/>
          <w:sz w:val="21"/>
          <w:szCs w:val="21"/>
        </w:rPr>
        <w:br w:type="page"/>
      </w:r>
    </w:p>
    <w:p w14:paraId="0EC4F8D6" w14:textId="77777777" w:rsidR="008E7B51" w:rsidRDefault="008E7B51" w:rsidP="00F77642">
      <w:pPr>
        <w:spacing w:line="247" w:lineRule="auto"/>
        <w:rPr>
          <w:rFonts w:eastAsia="Times New Roman"/>
          <w:b/>
          <w:bCs/>
          <w:kern w:val="0"/>
          <w:sz w:val="21"/>
          <w:szCs w:val="21"/>
        </w:rPr>
      </w:pPr>
    </w:p>
    <w:p w14:paraId="283251E7" w14:textId="55C557C5" w:rsidR="00F77642" w:rsidRPr="008E7B51" w:rsidRDefault="00F77642" w:rsidP="00F77642">
      <w:pPr>
        <w:spacing w:line="247" w:lineRule="auto"/>
        <w:rPr>
          <w:rFonts w:eastAsia="Times New Roman"/>
          <w:b/>
          <w:bCs/>
          <w:kern w:val="0"/>
          <w:sz w:val="21"/>
          <w:szCs w:val="21"/>
        </w:rPr>
      </w:pPr>
      <w:r w:rsidRPr="00F6333B">
        <w:rPr>
          <w:rFonts w:eastAsia="Times New Roman"/>
          <w:b/>
          <w:bCs/>
          <w:kern w:val="0"/>
          <w:sz w:val="21"/>
          <w:szCs w:val="21"/>
        </w:rPr>
        <w:t>The Impact of Fear</w:t>
      </w:r>
    </w:p>
    <w:p w14:paraId="2D7CE5E2"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Fear played a significant role in Saul's decisions, leading him away from God's guidance. "When the men of Israel saw that Saul and his sons were dead, they abandoned their cities and fled" (1 Chronicles 10:7). This reminds us that fear can lead us astray, and we must trust in God's strength and promises instead.</w:t>
      </w:r>
    </w:p>
    <w:p w14:paraId="2B8BD636"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fear influence your decision-making in challenging situations, as seen in Saul's 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overcome fear and trust in God's plan for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fear sometimes lead to negative outcomes, and how can you prevent this in your life? </w:t>
      </w:r>
    </w:p>
    <w:p w14:paraId="2EA5978E"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Faithfulness</w:t>
      </w:r>
    </w:p>
    <w:p w14:paraId="21B3F66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In contrast to Saul's unfaithfulness, the chapter sets the stage for David's rise, a man after God's own heart. This juxtaposition highlights the value of faithfulness and the blessings that come from a life dedicated to God. It encourages us to remain steadfast in our faith, knowing that God rewards those who diligently seek Him.</w:t>
      </w:r>
    </w:p>
    <w:p w14:paraId="1001BD9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demonstrate faithfulness in challenging situations like Saul's unfaithfulness led to his downfall?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crucial in maintaining leadership and trust within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Saul's story about the consequences of lacking faithfulness in your commitments? </w:t>
      </w:r>
    </w:p>
    <w:p w14:paraId="2B2D40D4" w14:textId="77777777" w:rsidR="008E7B51"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B2EADB" w14:textId="77777777" w:rsidR="008E7B51" w:rsidRDefault="008E7B51">
      <w:pPr>
        <w:spacing w:after="0" w:line="240" w:lineRule="auto"/>
        <w:rPr>
          <w:rFonts w:eastAsia="Times New Roman"/>
          <w:b/>
          <w:bCs/>
          <w:kern w:val="0"/>
          <w:sz w:val="21"/>
          <w:szCs w:val="21"/>
        </w:rPr>
      </w:pPr>
      <w:r>
        <w:rPr>
          <w:rFonts w:eastAsia="Times New Roman"/>
          <w:b/>
          <w:bCs/>
          <w:kern w:val="0"/>
          <w:sz w:val="21"/>
          <w:szCs w:val="21"/>
        </w:rPr>
        <w:br w:type="page"/>
      </w:r>
    </w:p>
    <w:p w14:paraId="07D8502A" w14:textId="77777777" w:rsidR="008E7B51" w:rsidRDefault="008E7B51" w:rsidP="00F77642">
      <w:pPr>
        <w:spacing w:line="247" w:lineRule="auto"/>
        <w:rPr>
          <w:rFonts w:eastAsia="Times New Roman"/>
          <w:b/>
          <w:bCs/>
          <w:kern w:val="0"/>
          <w:sz w:val="21"/>
          <w:szCs w:val="21"/>
        </w:rPr>
      </w:pPr>
    </w:p>
    <w:p w14:paraId="2DD42034" w14:textId="5BE8AA40"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Reality of Spiritual Warfare</w:t>
      </w:r>
    </w:p>
    <w:p w14:paraId="3DE44182"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battle that led to Saul's death is a reminder of the spiritual warfare we face daily. Just as Saul faced physical enemies, we encounter spiritual battles that require us to be vigilant and equipped with God's armor. This lesson calls us to be prepared and rely on God's strength in our spiritual journey.</w:t>
      </w:r>
    </w:p>
    <w:p w14:paraId="78B1F12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recognizing spiritual warfare in 1 Chronicles 10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Saul's downfall highlights the importance of spiritual vigilance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spiritual defenses against similar challenges? </w:t>
      </w:r>
    </w:p>
    <w:p w14:paraId="5D7DC966"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3DA432A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Finally, 1 Chronicles 10 points us to the hope of redemption. Despite Saul's tragic end, God's plan for Israel continued through David. This foreshadows the ultimate redemption found in Jesus Christ, reminding us that no matter our past, God offers us a future filled with hope and purpose through His Son.</w:t>
      </w:r>
    </w:p>
    <w:p w14:paraId="5F393B3D" w14:textId="77777777" w:rsidR="00F77642" w:rsidRPr="001B37DC" w:rsidRDefault="00F77642" w:rsidP="00F77642">
      <w:pPr>
        <w:spacing w:line="247" w:lineRule="auto"/>
        <w:rPr>
          <w:rFonts w:eastAsia="Times New Roman"/>
          <w:kern w:val="0"/>
          <w:sz w:val="21"/>
          <w:szCs w:val="21"/>
        </w:rPr>
      </w:pPr>
      <w:r w:rsidRPr="00F6333B">
        <w:rPr>
          <w:rFonts w:eastAsia="Times New Roman"/>
          <w:kern w:val="0"/>
          <w:sz w:val="21"/>
          <w:szCs w:val="21"/>
        </w:rPr>
        <w:t>1. How can Saul's downfall inspire you to seek redemption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Saul's story about the consequences of disobedience?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Saul's failure motivate you to pursue a path of hope and redemption?</w:t>
      </w:r>
      <w:r w:rsidRPr="001B37DC">
        <w:br w:type="page"/>
      </w:r>
    </w:p>
    <w:p w14:paraId="31A280EE" w14:textId="77777777" w:rsidR="00F77642" w:rsidRPr="00F77642" w:rsidRDefault="00F77642" w:rsidP="00F77642">
      <w:pPr>
        <w:spacing w:line="247" w:lineRule="auto"/>
        <w:jc w:val="center"/>
        <w:outlineLvl w:val="0"/>
        <w:rPr>
          <w:rFonts w:eastAsia="Times New Roman"/>
          <w:b/>
          <w:bCs/>
          <w:kern w:val="36"/>
          <w:sz w:val="32"/>
          <w:szCs w:val="32"/>
        </w:rPr>
      </w:pPr>
      <w:r w:rsidRPr="00F77642">
        <w:rPr>
          <w:rFonts w:eastAsia="Times New Roman"/>
          <w:b/>
          <w:bCs/>
          <w:kern w:val="36"/>
          <w:sz w:val="32"/>
          <w:szCs w:val="32"/>
        </w:rPr>
        <w:t>1 Chronicles 11 Teaching Points and Bible Study Questions</w:t>
      </w:r>
    </w:p>
    <w:p w14:paraId="42390845" w14:textId="108818DA"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Power of Unity in Leadership</w:t>
      </w:r>
    </w:p>
    <w:p w14:paraId="20FF28C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In 1 Chronicles 11, we see David's rise to kingship, a testament to the power of unity and collective purpose. The tribes of Israel came together, recognizing David as their leader, saying, "We are your own flesh and blood" (1 Chronicles 11:1). This unity was crucial for establishing a strong and godly leadership. In our lives, fostering unity in our communities and families can lead to greater strength and purpose, reflecting the harmony God desires for His people.</w:t>
      </w:r>
    </w:p>
    <w:p w14:paraId="77CCB288"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unity in leadership enhance the effectiveness of a team or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David's leadership inspired such loyalty and unity among his followers?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unity and collaboration in your own leadership roles? </w:t>
      </w:r>
    </w:p>
    <w:p w14:paraId="02EA13DB"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Courage in the Face of Adversity</w:t>
      </w:r>
    </w:p>
    <w:p w14:paraId="69086331"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mighty men, highlighted in this chapter, exemplify courage. They faced overwhelming odds, yet their faith and bravery led to victory. "And the LORD brought about a great victory" (1 Chronicles 11:14). This reminds us that with God, we can face any challenge with courage, knowing He is our strength and shield.</w:t>
      </w:r>
    </w:p>
    <w:p w14:paraId="01D23635"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demonstrate courage like David's warriors when facing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courage is essential when overcoming obstacles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men about supporting others in difficult times? </w:t>
      </w:r>
    </w:p>
    <w:p w14:paraId="14EEC1BA" w14:textId="77777777" w:rsidR="008E7B51"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A78CFF" w14:textId="77777777" w:rsidR="008E7B51" w:rsidRDefault="008E7B51">
      <w:pPr>
        <w:spacing w:after="0" w:line="240" w:lineRule="auto"/>
        <w:rPr>
          <w:rFonts w:eastAsia="Times New Roman"/>
          <w:b/>
          <w:bCs/>
          <w:kern w:val="0"/>
          <w:sz w:val="21"/>
          <w:szCs w:val="21"/>
        </w:rPr>
      </w:pPr>
      <w:r>
        <w:rPr>
          <w:rFonts w:eastAsia="Times New Roman"/>
          <w:b/>
          <w:bCs/>
          <w:kern w:val="0"/>
          <w:sz w:val="21"/>
          <w:szCs w:val="21"/>
        </w:rPr>
        <w:br w:type="page"/>
      </w:r>
    </w:p>
    <w:p w14:paraId="34B28D75" w14:textId="77777777" w:rsidR="008E7B51" w:rsidRDefault="008E7B51" w:rsidP="00F77642">
      <w:pPr>
        <w:spacing w:line="247" w:lineRule="auto"/>
        <w:rPr>
          <w:rFonts w:eastAsia="Times New Roman"/>
          <w:b/>
          <w:bCs/>
          <w:kern w:val="0"/>
          <w:sz w:val="21"/>
          <w:szCs w:val="21"/>
        </w:rPr>
      </w:pPr>
    </w:p>
    <w:p w14:paraId="78764CD8" w14:textId="03D8F16D"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Importance of Loyalty</w:t>
      </w:r>
    </w:p>
    <w:p w14:paraId="6D6EE025"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loyalty of David's men is a powerful lesson. They risked their lives to fulfill David's longing for water from Bethlehem (1 Chronicles 11:17-19). Their loyalty was not just to David but to the mission God had set before them. In our lives, loyalty to God and His purposes can lead to profound blessings and fulfillment.</w:t>
      </w:r>
    </w:p>
    <w:p w14:paraId="5199EEF1"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demonstrate loyalty to your community in challenging situations, like David's mighty men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loyalty is crucial in building strong and lasting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men about the impact of loyalty on leadership and success? </w:t>
      </w:r>
    </w:p>
    <w:p w14:paraId="19706500"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Recognizing God’s Sovereignty</w:t>
      </w:r>
    </w:p>
    <w:p w14:paraId="07DF757D"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anointing as king was not just a political move but a divine appointment. "The LORD your God said to you, 'You will shepherd My people Israel, and you will be ruler over them'" (1 Chronicles 11:2). Recognizing God's sovereignty in our lives helps us trust His plans, even when they differ from our own.</w:t>
      </w:r>
    </w:p>
    <w:p w14:paraId="22AAF0A3"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recognizing God's sovereignty in David's anointing influence your leadership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impact your response to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reliance on God to apply in your daily trust in His plans? </w:t>
      </w:r>
    </w:p>
    <w:p w14:paraId="5C63D75D" w14:textId="77777777" w:rsidR="008E7B51"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21B9C7" w14:textId="77777777" w:rsidR="008E7B51" w:rsidRDefault="008E7B51">
      <w:pPr>
        <w:spacing w:after="0" w:line="240" w:lineRule="auto"/>
        <w:rPr>
          <w:rFonts w:eastAsia="Times New Roman"/>
          <w:b/>
          <w:bCs/>
          <w:kern w:val="0"/>
          <w:sz w:val="21"/>
          <w:szCs w:val="21"/>
        </w:rPr>
      </w:pPr>
      <w:r>
        <w:rPr>
          <w:rFonts w:eastAsia="Times New Roman"/>
          <w:b/>
          <w:bCs/>
          <w:kern w:val="0"/>
          <w:sz w:val="21"/>
          <w:szCs w:val="21"/>
        </w:rPr>
        <w:br w:type="page"/>
      </w:r>
    </w:p>
    <w:p w14:paraId="3CBFCE57" w14:textId="77777777" w:rsidR="008E7B51" w:rsidRDefault="008E7B51" w:rsidP="00F77642">
      <w:pPr>
        <w:spacing w:line="247" w:lineRule="auto"/>
        <w:rPr>
          <w:rFonts w:eastAsia="Times New Roman"/>
          <w:b/>
          <w:bCs/>
          <w:kern w:val="0"/>
          <w:sz w:val="21"/>
          <w:szCs w:val="21"/>
        </w:rPr>
      </w:pPr>
    </w:p>
    <w:p w14:paraId="12DE67D9" w14:textId="1AE0CA5B"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Value of Strong Alliances</w:t>
      </w:r>
    </w:p>
    <w:p w14:paraId="7942A002"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success was partly due to the alliances he formed. The chapter lists the mighty men who supported him, showing the importance of surrounding ourselves with strong, godly allies. These relationships can provide support, wisdom, and encouragement as we pursue God's calling.</w:t>
      </w:r>
    </w:p>
    <w:p w14:paraId="532B2C6F" w14:textId="77777777" w:rsidR="00F728BD" w:rsidRDefault="00F77642" w:rsidP="00F77642">
      <w:pPr>
        <w:spacing w:line="247" w:lineRule="auto"/>
        <w:rPr>
          <w:rFonts w:eastAsia="Times New Roman"/>
          <w:b/>
          <w:bCs/>
          <w:kern w:val="0"/>
          <w:sz w:val="21"/>
          <w:szCs w:val="21"/>
        </w:rPr>
      </w:pPr>
      <w:r w:rsidRPr="00F6333B">
        <w:rPr>
          <w:rFonts w:eastAsia="Times New Roman"/>
          <w:kern w:val="0"/>
          <w:sz w:val="21"/>
          <w:szCs w:val="21"/>
        </w:rPr>
        <w:t>1. How can forming strong alliances help you achieve personal or community goals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strong alliances were crucial for David's success as a leader?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David's alliances to strengthen your own relationships?</w:t>
      </w:r>
      <w:r>
        <w:rPr>
          <w:rFonts w:eastAsia="Times New Roman"/>
          <w:b/>
          <w:bCs/>
          <w:kern w:val="0"/>
          <w:sz w:val="21"/>
          <w:szCs w:val="21"/>
        </w:rPr>
        <w:br/>
      </w:r>
      <w:r>
        <w:rPr>
          <w:rFonts w:eastAsia="Times New Roman"/>
          <w:b/>
          <w:bCs/>
          <w:kern w:val="0"/>
          <w:sz w:val="21"/>
          <w:szCs w:val="21"/>
        </w:rPr>
        <w:br/>
      </w:r>
    </w:p>
    <w:p w14:paraId="5733822D" w14:textId="77777777" w:rsidR="00F728BD" w:rsidRDefault="00F728BD" w:rsidP="00F77642">
      <w:pPr>
        <w:spacing w:line="247" w:lineRule="auto"/>
        <w:rPr>
          <w:rFonts w:eastAsia="Times New Roman"/>
          <w:b/>
          <w:bCs/>
          <w:kern w:val="0"/>
          <w:sz w:val="21"/>
          <w:szCs w:val="21"/>
        </w:rPr>
      </w:pPr>
    </w:p>
    <w:p w14:paraId="2C8EE5DD" w14:textId="3A54830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sidRPr="00F6333B">
        <w:rPr>
          <w:rFonts w:eastAsia="Times New Roman"/>
          <w:b/>
          <w:bCs/>
          <w:kern w:val="0"/>
          <w:sz w:val="21"/>
          <w:szCs w:val="21"/>
        </w:rPr>
        <w:t>The Role of Faithful Service</w:t>
      </w:r>
    </w:p>
    <w:p w14:paraId="01151AF8"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mighty men served David faithfully, each playing a unique role. Their service was not for personal glory but for the greater good of Israel. This teaches us the value of serving faithfully in whatever role God has placed us, knowing that our contributions are vital to His kingdom.</w:t>
      </w:r>
    </w:p>
    <w:p w14:paraId="21B83AB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demonstrate faithful service in your community like David's mighty warriors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 service is essential for building strong relationships and teams?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leadership in recognizing and valuing faithful service? </w:t>
      </w:r>
    </w:p>
    <w:p w14:paraId="392EF241" w14:textId="77777777" w:rsidR="00F728BD"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85DBE0" w14:textId="77777777" w:rsidR="00F728BD" w:rsidRDefault="00F728BD">
      <w:pPr>
        <w:spacing w:after="0" w:line="240" w:lineRule="auto"/>
        <w:rPr>
          <w:rFonts w:eastAsia="Times New Roman"/>
          <w:b/>
          <w:bCs/>
          <w:kern w:val="0"/>
          <w:sz w:val="21"/>
          <w:szCs w:val="21"/>
        </w:rPr>
      </w:pPr>
      <w:r>
        <w:rPr>
          <w:rFonts w:eastAsia="Times New Roman"/>
          <w:b/>
          <w:bCs/>
          <w:kern w:val="0"/>
          <w:sz w:val="21"/>
          <w:szCs w:val="21"/>
        </w:rPr>
        <w:br w:type="page"/>
      </w:r>
    </w:p>
    <w:p w14:paraId="50FA0F58" w14:textId="77777777" w:rsidR="00F728BD" w:rsidRDefault="00F728BD" w:rsidP="00F77642">
      <w:pPr>
        <w:spacing w:line="247" w:lineRule="auto"/>
        <w:rPr>
          <w:rFonts w:eastAsia="Times New Roman"/>
          <w:b/>
          <w:bCs/>
          <w:kern w:val="0"/>
          <w:sz w:val="21"/>
          <w:szCs w:val="21"/>
        </w:rPr>
      </w:pPr>
    </w:p>
    <w:p w14:paraId="33B249AA" w14:textId="5B51175C"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Impact of Godly Leadership</w:t>
      </w:r>
    </w:p>
    <w:p w14:paraId="59C0DE6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leadership was marked by a heart after God, which inspired those around him. His example shows that godly leadership can transform communities and nations. As we lead in our own spheres, let us strive to reflect God's character, inspiring others to follow Him.</w:t>
      </w:r>
    </w:p>
    <w:p w14:paraId="5720FD3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apply David's leadership qualities to influence your community positively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godly leadership is crucial for achieving unity and success in a group?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leadership to inspire others in challenging situations? </w:t>
      </w:r>
    </w:p>
    <w:p w14:paraId="279FA07E"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Divine Guidance</w:t>
      </w:r>
    </w:p>
    <w:p w14:paraId="31DCD65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Throughout David's journey, he sought God's guidance, which was crucial for his success.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David inquired of God" (1 Chronicles 11:14). This highlights the importance of seeking God's wisdom in our decisions, trusting that He will lead us on the right path.</w:t>
      </w:r>
    </w:p>
    <w:p w14:paraId="0018B0C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seek divine guidance in your daily decision-making like David did in 1 Chronicles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guidance was crucial for David's leadership and how can it apply to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reliance on God that might influence your approach to challenges? </w:t>
      </w:r>
    </w:p>
    <w:p w14:paraId="3487F58D" w14:textId="77777777" w:rsidR="00F728BD"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D9783C" w14:textId="77777777" w:rsidR="00F728BD" w:rsidRDefault="00F728BD">
      <w:pPr>
        <w:spacing w:after="0" w:line="240" w:lineRule="auto"/>
        <w:rPr>
          <w:rFonts w:eastAsia="Times New Roman"/>
          <w:b/>
          <w:bCs/>
          <w:kern w:val="0"/>
          <w:sz w:val="21"/>
          <w:szCs w:val="21"/>
        </w:rPr>
      </w:pPr>
      <w:r>
        <w:rPr>
          <w:rFonts w:eastAsia="Times New Roman"/>
          <w:b/>
          <w:bCs/>
          <w:kern w:val="0"/>
          <w:sz w:val="21"/>
          <w:szCs w:val="21"/>
        </w:rPr>
        <w:br w:type="page"/>
      </w:r>
    </w:p>
    <w:p w14:paraId="68A639C6" w14:textId="77777777" w:rsidR="00F728BD" w:rsidRDefault="00F728BD" w:rsidP="00F728BD">
      <w:pPr>
        <w:spacing w:after="0" w:line="240" w:lineRule="auto"/>
        <w:rPr>
          <w:rFonts w:eastAsia="Times New Roman"/>
          <w:b/>
          <w:bCs/>
          <w:kern w:val="0"/>
          <w:sz w:val="21"/>
          <w:szCs w:val="21"/>
        </w:rPr>
      </w:pPr>
    </w:p>
    <w:p w14:paraId="4E41EFCC" w14:textId="7EE66B10" w:rsidR="00F77642" w:rsidRPr="00F728BD" w:rsidRDefault="00F77642" w:rsidP="0078639B">
      <w:pPr>
        <w:spacing w:line="240" w:lineRule="auto"/>
        <w:rPr>
          <w:rFonts w:eastAsia="Times New Roman"/>
          <w:b/>
          <w:bCs/>
          <w:kern w:val="0"/>
          <w:sz w:val="21"/>
          <w:szCs w:val="21"/>
        </w:rPr>
      </w:pPr>
      <w:r w:rsidRPr="00F6333B">
        <w:rPr>
          <w:rFonts w:eastAsia="Times New Roman"/>
          <w:b/>
          <w:bCs/>
          <w:kern w:val="0"/>
          <w:sz w:val="21"/>
          <w:szCs w:val="21"/>
        </w:rPr>
        <w:t>The Legacy of Faithful Warriors</w:t>
      </w:r>
    </w:p>
    <w:p w14:paraId="52993F7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immortalizes the deeds of David's mighty men, showing that acts of faith and bravery leave a lasting legacy. Our actions, when aligned with God's will, can have an eternal impact, inspiring future generations to live courageously for Him.</w:t>
      </w:r>
    </w:p>
    <w:p w14:paraId="5C24EEA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demonstrate loyalty and courage like David's warriors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standing firm in your faith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legacy of faithful warriors inspire you to serve others selflessly today? </w:t>
      </w:r>
    </w:p>
    <w:p w14:paraId="0FE56E5E"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Fulfilled Promises</w:t>
      </w:r>
    </w:p>
    <w:p w14:paraId="6FC7C7DD"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anointing as king fulfilled God's promise to him, bringing joy and hope to Israel. This reminds us that God's promises are sure, and His timing is perfect. As we wait on Him, we can find joy in knowing that He is faithful to fulfill His word.</w:t>
      </w:r>
    </w:p>
    <w:p w14:paraId="5E4B6092" w14:textId="77777777" w:rsidR="00F77642" w:rsidRPr="001B37DC" w:rsidRDefault="00F77642" w:rsidP="00F77642">
      <w:pPr>
        <w:spacing w:line="247" w:lineRule="auto"/>
        <w:rPr>
          <w:rFonts w:eastAsia="Times New Roman"/>
          <w:kern w:val="0"/>
          <w:sz w:val="21"/>
          <w:szCs w:val="21"/>
        </w:rPr>
      </w:pPr>
      <w:r w:rsidRPr="00F6333B">
        <w:rPr>
          <w:rFonts w:eastAsia="Times New Roman"/>
          <w:kern w:val="0"/>
          <w:sz w:val="21"/>
          <w:szCs w:val="21"/>
        </w:rPr>
        <w:t>1. How can you find joy in God's fulfilled promises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fulfilled promises strengthen your faith and trust in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celebrate and share the joy of God's promises with others?</w:t>
      </w:r>
      <w:r w:rsidRPr="001B37DC">
        <w:br w:type="page"/>
      </w:r>
    </w:p>
    <w:p w14:paraId="0CC4A17A" w14:textId="77777777" w:rsidR="00F77642" w:rsidRPr="00F77642" w:rsidRDefault="00F77642" w:rsidP="00F77642">
      <w:pPr>
        <w:spacing w:line="247" w:lineRule="auto"/>
        <w:jc w:val="center"/>
        <w:outlineLvl w:val="0"/>
        <w:rPr>
          <w:rFonts w:eastAsia="Times New Roman"/>
          <w:b/>
          <w:bCs/>
          <w:kern w:val="36"/>
          <w:sz w:val="32"/>
          <w:szCs w:val="32"/>
        </w:rPr>
      </w:pPr>
      <w:r w:rsidRPr="00F77642">
        <w:rPr>
          <w:rFonts w:eastAsia="Times New Roman"/>
          <w:b/>
          <w:bCs/>
          <w:kern w:val="36"/>
          <w:sz w:val="32"/>
          <w:szCs w:val="32"/>
        </w:rPr>
        <w:t>1 Chronicles 12 Teaching Points and Bible Study Questions</w:t>
      </w:r>
    </w:p>
    <w:p w14:paraId="6E737007" w14:textId="61666D1C"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Unity in Diversity</w:t>
      </w:r>
    </w:p>
    <w:p w14:paraId="5D9DAAE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Chronicles 12 showcases a diverse group of warriors coming together to support David. This unity among different tribes reminds us of the strength found in diversity. As believers, we are called to be one body in Christ, each with unique gifts and roles. "For just as each of us has one body with many members, and these members do not all have the same function" (Romans 12:4). Embrace the differences in your community and work together for a common purpose.</w:t>
      </w:r>
    </w:p>
    <w:p w14:paraId="04B29BE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diverse skills and backgrounds enhance unity in your community or group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David's diverse followers in 1 Chronicles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unity among people with different strengths and perspectives? </w:t>
      </w:r>
    </w:p>
    <w:p w14:paraId="53142FBB"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Courage in the Face of Adversity</w:t>
      </w:r>
    </w:p>
    <w:p w14:paraId="4877FCF6"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warriors who joined David were not afraid to stand up against the odds. Their courage is a testament to the power of faith and conviction. "Be strong and courageous. Do not be afraid or terrified because of them, for the LORD your God goes with you" (Deuteronomy 31:6). Let this be a reminder to face challenges with bravery, knowing that God is with you.</w:t>
      </w:r>
    </w:p>
    <w:p w14:paraId="3E305603"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demonstrate courage like David's warriors when facing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among David's men was crucial for their courage in adversity?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warriors' loyalty to apply in your own difficult situations? </w:t>
      </w:r>
    </w:p>
    <w:p w14:paraId="64C5806C" w14:textId="77777777" w:rsidR="00F728BD"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C2A5F22" w14:textId="77777777" w:rsidR="00F728BD" w:rsidRDefault="00F728BD">
      <w:pPr>
        <w:spacing w:after="0" w:line="240" w:lineRule="auto"/>
        <w:rPr>
          <w:rFonts w:eastAsia="Times New Roman"/>
          <w:b/>
          <w:bCs/>
          <w:kern w:val="0"/>
          <w:sz w:val="21"/>
          <w:szCs w:val="21"/>
        </w:rPr>
      </w:pPr>
      <w:r>
        <w:rPr>
          <w:rFonts w:eastAsia="Times New Roman"/>
          <w:b/>
          <w:bCs/>
          <w:kern w:val="0"/>
          <w:sz w:val="21"/>
          <w:szCs w:val="21"/>
        </w:rPr>
        <w:br w:type="page"/>
      </w:r>
    </w:p>
    <w:p w14:paraId="12037DEE" w14:textId="77777777" w:rsidR="00F728BD" w:rsidRDefault="00F728BD" w:rsidP="00F728BD">
      <w:pPr>
        <w:spacing w:after="0" w:line="240" w:lineRule="auto"/>
        <w:rPr>
          <w:rFonts w:eastAsia="Times New Roman"/>
          <w:b/>
          <w:bCs/>
          <w:kern w:val="0"/>
          <w:sz w:val="21"/>
          <w:szCs w:val="21"/>
        </w:rPr>
      </w:pPr>
    </w:p>
    <w:p w14:paraId="5F609977" w14:textId="10907C76" w:rsidR="00F77642" w:rsidRPr="00F728BD" w:rsidRDefault="00F77642" w:rsidP="0078639B">
      <w:pPr>
        <w:spacing w:line="240" w:lineRule="auto"/>
        <w:rPr>
          <w:rFonts w:eastAsia="Times New Roman"/>
          <w:b/>
          <w:bCs/>
          <w:kern w:val="0"/>
          <w:sz w:val="21"/>
          <w:szCs w:val="21"/>
        </w:rPr>
      </w:pPr>
      <w:r w:rsidRPr="00F6333B">
        <w:rPr>
          <w:rFonts w:eastAsia="Times New Roman"/>
          <w:b/>
          <w:bCs/>
          <w:kern w:val="0"/>
          <w:sz w:val="21"/>
          <w:szCs w:val="21"/>
        </w:rPr>
        <w:t>Loyalty to God’s Anointed</w:t>
      </w:r>
    </w:p>
    <w:p w14:paraId="17EC450C"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men of Israel recognized David as God’s chosen king and pledged their allegiance to him. This loyalty is a reflection of our call to be faithful to Christ, the ultimate Anointed One. "For the LORD has chosen Zion; He has desired it for His dwelling" (Psalm 132:13). Stay steadfast in your commitment to Jesus, who reigns eternally.</w:t>
      </w:r>
    </w:p>
    <w:p w14:paraId="5E21968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demonstrate loyalty to God's chosen leaders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loyalty to God's anointed is important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actions can you take to support and uphold God's anointed in challenging times? </w:t>
      </w:r>
    </w:p>
    <w:p w14:paraId="4998A996"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Preparedness for Battle</w:t>
      </w:r>
    </w:p>
    <w:p w14:paraId="00AEB298"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warriors were well-equipped and ready for battle, symbolizing the importance of being spiritually prepared. "Put on the full armor of God, so that you can take your stand against the devil’s schemes" (Ephesians 6:11). Equip yourself with prayer, Scripture, and faith to face spiritual battles with confidence.</w:t>
      </w:r>
    </w:p>
    <w:p w14:paraId="49060F31"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prepare spiritually and mentally for challenges in your life, like the warriors in 1 Chronicles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and teamwork were crucial for the warriors' success,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warriors' readiness that applies to facing personal or professional battles today? </w:t>
      </w:r>
    </w:p>
    <w:p w14:paraId="27DB313A" w14:textId="77777777" w:rsidR="00F728BD"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35C94B" w14:textId="77777777" w:rsidR="00F728BD" w:rsidRDefault="00F728BD">
      <w:pPr>
        <w:spacing w:after="0" w:line="240" w:lineRule="auto"/>
        <w:rPr>
          <w:rFonts w:eastAsia="Times New Roman"/>
          <w:b/>
          <w:bCs/>
          <w:kern w:val="0"/>
          <w:sz w:val="21"/>
          <w:szCs w:val="21"/>
        </w:rPr>
      </w:pPr>
      <w:r>
        <w:rPr>
          <w:rFonts w:eastAsia="Times New Roman"/>
          <w:b/>
          <w:bCs/>
          <w:kern w:val="0"/>
          <w:sz w:val="21"/>
          <w:szCs w:val="21"/>
        </w:rPr>
        <w:br w:type="page"/>
      </w:r>
    </w:p>
    <w:p w14:paraId="2C646EF8" w14:textId="77777777" w:rsidR="00F728BD" w:rsidRDefault="00F728BD" w:rsidP="00F77642">
      <w:pPr>
        <w:spacing w:line="247" w:lineRule="auto"/>
        <w:rPr>
          <w:rFonts w:eastAsia="Times New Roman"/>
          <w:b/>
          <w:bCs/>
          <w:kern w:val="0"/>
          <w:sz w:val="21"/>
          <w:szCs w:val="21"/>
        </w:rPr>
      </w:pPr>
    </w:p>
    <w:p w14:paraId="08819775" w14:textId="3A781904"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Wisdom in Leadership</w:t>
      </w:r>
    </w:p>
    <w:p w14:paraId="6E9C1B7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ability to gather and lead such a diverse group highlights the importance of wise leadership. "The fear of the LORD is the beginning of wisdom" (Proverbs 9:10). Seek God’s guidance in your leadership roles, whether in your family, church, or community, and lead with integrity and wisdom.</w:t>
      </w:r>
    </w:p>
    <w:p w14:paraId="0056051D" w14:textId="77777777" w:rsidR="00F728BD" w:rsidRDefault="00F77642" w:rsidP="00F77642">
      <w:pPr>
        <w:spacing w:line="247" w:lineRule="auto"/>
        <w:rPr>
          <w:rFonts w:eastAsia="Times New Roman"/>
          <w:kern w:val="0"/>
          <w:sz w:val="21"/>
          <w:szCs w:val="21"/>
        </w:rPr>
      </w:pPr>
      <w:r w:rsidRPr="00F6333B">
        <w:rPr>
          <w:rFonts w:eastAsia="Times New Roman"/>
          <w:kern w:val="0"/>
          <w:sz w:val="21"/>
          <w:szCs w:val="21"/>
        </w:rPr>
        <w:t>1. How can you apply the wisdom of the leaders in 1 Chronicles 12 to modern team-building?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was crucial for the leaders in uniting diverse groups in 1 Chronicles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leaders' strategic decisions in 1 Chronicles 12 for handling conflicts today?</w:t>
      </w:r>
    </w:p>
    <w:p w14:paraId="7994BE80" w14:textId="77777777" w:rsidR="00F728BD" w:rsidRDefault="00F728BD" w:rsidP="00F77642">
      <w:pPr>
        <w:spacing w:line="247" w:lineRule="auto"/>
        <w:rPr>
          <w:rFonts w:eastAsia="Times New Roman"/>
          <w:kern w:val="0"/>
          <w:sz w:val="21"/>
          <w:szCs w:val="21"/>
        </w:rPr>
      </w:pPr>
    </w:p>
    <w:p w14:paraId="42EFC3D4" w14:textId="77777777" w:rsidR="00F728BD" w:rsidRDefault="00F728BD" w:rsidP="00F77642">
      <w:pPr>
        <w:spacing w:line="247" w:lineRule="auto"/>
        <w:rPr>
          <w:rFonts w:eastAsia="Times New Roman"/>
          <w:kern w:val="0"/>
          <w:sz w:val="21"/>
          <w:szCs w:val="21"/>
        </w:rPr>
      </w:pPr>
    </w:p>
    <w:p w14:paraId="501FB889" w14:textId="15E676D2" w:rsidR="00F77642" w:rsidRPr="00F728BD"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Commitment</w:t>
      </w:r>
    </w:p>
    <w:p w14:paraId="6BF7527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warriors’ commitment to David was unwavering, teaching us the value of dedication. "Commit your way to the LORD; trust in Him, and He will do it" (Psalm 37:5). Be committed in your walk with God, trusting Him to guide your path and fulfill His promises.</w:t>
      </w:r>
    </w:p>
    <w:p w14:paraId="0A243C6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demonstrate commitment in your community like the warriors did for David in 1 Chronicles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commitment was crucial for the success of David's army, and how can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loyalty of David's supporters to strengthen your own commitments? </w:t>
      </w:r>
    </w:p>
    <w:p w14:paraId="328DF922" w14:textId="77777777" w:rsidR="00F728BD"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5F99A5" w14:textId="77777777" w:rsidR="00F728BD" w:rsidRDefault="00F728BD">
      <w:pPr>
        <w:spacing w:after="0" w:line="240" w:lineRule="auto"/>
        <w:rPr>
          <w:rFonts w:eastAsia="Times New Roman"/>
          <w:b/>
          <w:bCs/>
          <w:kern w:val="0"/>
          <w:sz w:val="21"/>
          <w:szCs w:val="21"/>
        </w:rPr>
      </w:pPr>
      <w:r>
        <w:rPr>
          <w:rFonts w:eastAsia="Times New Roman"/>
          <w:b/>
          <w:bCs/>
          <w:kern w:val="0"/>
          <w:sz w:val="21"/>
          <w:szCs w:val="21"/>
        </w:rPr>
        <w:br w:type="page"/>
      </w:r>
    </w:p>
    <w:p w14:paraId="4E4AFF72" w14:textId="77777777" w:rsidR="00F728BD" w:rsidRDefault="00F728BD" w:rsidP="00F77642">
      <w:pPr>
        <w:spacing w:line="247" w:lineRule="auto"/>
        <w:rPr>
          <w:rFonts w:eastAsia="Times New Roman"/>
          <w:b/>
          <w:bCs/>
          <w:kern w:val="0"/>
          <w:sz w:val="21"/>
          <w:szCs w:val="21"/>
        </w:rPr>
      </w:pPr>
    </w:p>
    <w:p w14:paraId="2B2E4836" w14:textId="659633B8"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Importance of Strategy</w:t>
      </w:r>
    </w:p>
    <w:p w14:paraId="2994FEB5"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strategic assembly of warriors from various tribes shows the importance of planning and strategy. "Plans fail for lack of counsel, but with many advisers they succeed" (Proverbs 15:22). In your endeavors, seek wise counsel and plan diligently to achieve success.</w:t>
      </w:r>
    </w:p>
    <w:p w14:paraId="53FC3D58"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apply strategic planning from 1 Chronicles 12 to achieve personal or professional goals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strategic alliances were crucial for David's success, and how can this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tribes' support for David about building a strong, strategic community? </w:t>
      </w:r>
    </w:p>
    <w:p w14:paraId="0ECA3FC6"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Strength in Numbers</w:t>
      </w:r>
    </w:p>
    <w:p w14:paraId="7FFD4A7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large number of warriors joining David illustrates the strength found in numbers. "Though one may be overpowered, two can defend themselves. A cord of three strands is not quickly broken" (Ecclesiastes 4:12). Surround yourself with a supportive community to strengthen your faith and resolve.</w:t>
      </w:r>
    </w:p>
    <w:p w14:paraId="331FD37D"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leverage community support to achieve personal or collective goals, as seen in 1 Chronicles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and numbers were crucial for David's success,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diverse skills in David's army about valuing different strengths in your community? </w:t>
      </w:r>
    </w:p>
    <w:p w14:paraId="588BD1D2" w14:textId="77777777" w:rsidR="00F728BD"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48D131" w14:textId="77777777" w:rsidR="00F728BD" w:rsidRDefault="00F728BD">
      <w:pPr>
        <w:spacing w:after="0" w:line="240" w:lineRule="auto"/>
        <w:rPr>
          <w:rFonts w:eastAsia="Times New Roman"/>
          <w:b/>
          <w:bCs/>
          <w:kern w:val="0"/>
          <w:sz w:val="21"/>
          <w:szCs w:val="21"/>
        </w:rPr>
      </w:pPr>
      <w:r>
        <w:rPr>
          <w:rFonts w:eastAsia="Times New Roman"/>
          <w:b/>
          <w:bCs/>
          <w:kern w:val="0"/>
          <w:sz w:val="21"/>
          <w:szCs w:val="21"/>
        </w:rPr>
        <w:br w:type="page"/>
      </w:r>
    </w:p>
    <w:p w14:paraId="0A2040E8" w14:textId="77777777" w:rsidR="00F728BD" w:rsidRDefault="00F728BD" w:rsidP="00F77642">
      <w:pPr>
        <w:spacing w:line="247" w:lineRule="auto"/>
        <w:rPr>
          <w:rFonts w:eastAsia="Times New Roman"/>
          <w:b/>
          <w:bCs/>
          <w:kern w:val="0"/>
          <w:sz w:val="21"/>
          <w:szCs w:val="21"/>
        </w:rPr>
      </w:pPr>
    </w:p>
    <w:p w14:paraId="670124DF" w14:textId="0A8E24A3"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Role of Encouragement</w:t>
      </w:r>
    </w:p>
    <w:p w14:paraId="31F05D46"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warriors’ support for David was not just physical but also emotional, providing encouragement and morale. "Therefore encourage one another and build each other up" (1 Thessalonians 5:11). Be a source of encouragement to those around you, uplifting them in their journey.</w:t>
      </w:r>
    </w:p>
    <w:p w14:paraId="6D370D3C"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offer encouragement to someone facing challenges, as the warriors supported David in 1 Chronicles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encouragement is vital for building strong communities, as seen in David's army?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unity of David's supporters to encourage others in your life? </w:t>
      </w:r>
    </w:p>
    <w:p w14:paraId="7403A996"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Timing</w:t>
      </w:r>
    </w:p>
    <w:p w14:paraId="4B8DC3D2"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gathering of warriors at Hebron was a fulfillment of God’s promise to David. It reminds us to trust in God’s perfect timing. "He has made everything beautiful in its time" (Ecclesiastes 3:11). Be patient and trust that God’s plans for you will unfold at the right moment.</w:t>
      </w:r>
    </w:p>
    <w:p w14:paraId="189E3186" w14:textId="77777777" w:rsidR="00F77642" w:rsidRPr="001B37DC" w:rsidRDefault="00F77642" w:rsidP="00F77642">
      <w:pPr>
        <w:spacing w:line="247" w:lineRule="auto"/>
        <w:rPr>
          <w:rFonts w:eastAsia="Times New Roman"/>
          <w:kern w:val="0"/>
          <w:sz w:val="21"/>
          <w:szCs w:val="21"/>
        </w:rPr>
      </w:pPr>
      <w:r w:rsidRPr="00F6333B">
        <w:rPr>
          <w:rFonts w:eastAsia="Times New Roman"/>
          <w:kern w:val="0"/>
          <w:sz w:val="21"/>
          <w:szCs w:val="21"/>
        </w:rPr>
        <w:t>1. How can you apply trust in God's timing when facing uncertain life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waiting for God's timing can strengthen your faith and patience?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David's journey about trusting God's timing in your own life?</w:t>
      </w:r>
      <w:r w:rsidRPr="001B37DC">
        <w:br w:type="page"/>
      </w:r>
    </w:p>
    <w:p w14:paraId="07DE9A2E" w14:textId="77777777" w:rsidR="00F77642" w:rsidRPr="00F77642" w:rsidRDefault="00F77642" w:rsidP="00F77642">
      <w:pPr>
        <w:spacing w:line="247" w:lineRule="auto"/>
        <w:jc w:val="center"/>
        <w:outlineLvl w:val="0"/>
        <w:rPr>
          <w:rFonts w:eastAsia="Times New Roman"/>
          <w:b/>
          <w:bCs/>
          <w:kern w:val="36"/>
          <w:sz w:val="32"/>
          <w:szCs w:val="32"/>
        </w:rPr>
      </w:pPr>
      <w:r w:rsidRPr="00F77642">
        <w:rPr>
          <w:rFonts w:eastAsia="Times New Roman"/>
          <w:b/>
          <w:bCs/>
          <w:kern w:val="36"/>
          <w:sz w:val="32"/>
          <w:szCs w:val="32"/>
        </w:rPr>
        <w:t>1 Chronicles 13 Teaching Points and Bible Study Questions</w:t>
      </w:r>
    </w:p>
    <w:p w14:paraId="01CD888B" w14:textId="1266C6E5"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Importance of Seeking God's Guidance</w:t>
      </w:r>
    </w:p>
    <w:p w14:paraId="44FBE7F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In 1 Chronicles 13, David consults with his leaders and the assembly about bringing the Ark of God back to Jerusalem. This teaches us the importance of seeking God's guidance in our decisions. As Proverbs 3:6 reminds us, "In all your ways acknowledge Him, and He will make your paths straight." Before making any major decision, pause and pray, seeking wisdom from the Lord.</w:t>
      </w:r>
    </w:p>
    <w:p w14:paraId="0EFE62F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ensure you seek God's guidance before making significant decisions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guidance is crucial in leadership roles and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God's guidance in your daily routine? </w:t>
      </w:r>
    </w:p>
    <w:p w14:paraId="5027A114"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Unity in Purpose</w:t>
      </w:r>
    </w:p>
    <w:p w14:paraId="1B5B6611"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initiative to bring the Ark back was a collective effort. "If it seems good to you and if this is the will of the LORD our God, let us send word far and wide" (1 Chronicles 13:2). This highlights the power of unity in pursuing a common goal. When we work together in harmony, we reflect the unity of the body of Christ, as described in 1 Corinthians 12:12.</w:t>
      </w:r>
    </w:p>
    <w:p w14:paraId="1C675FF0"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we ensure unity in purpose when making decisions in our community or group?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collective agreement is important when pursuing a common goal?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unity in purpose among diverse individuals in your team? </w:t>
      </w:r>
    </w:p>
    <w:p w14:paraId="05729C1D" w14:textId="77777777" w:rsidR="00F728BD"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49529E" w14:textId="77777777" w:rsidR="00F728BD" w:rsidRDefault="00F728BD">
      <w:pPr>
        <w:spacing w:after="0" w:line="240" w:lineRule="auto"/>
        <w:rPr>
          <w:rFonts w:eastAsia="Times New Roman"/>
          <w:b/>
          <w:bCs/>
          <w:kern w:val="0"/>
          <w:sz w:val="21"/>
          <w:szCs w:val="21"/>
        </w:rPr>
      </w:pPr>
      <w:r>
        <w:rPr>
          <w:rFonts w:eastAsia="Times New Roman"/>
          <w:b/>
          <w:bCs/>
          <w:kern w:val="0"/>
          <w:sz w:val="21"/>
          <w:szCs w:val="21"/>
        </w:rPr>
        <w:br w:type="page"/>
      </w:r>
    </w:p>
    <w:p w14:paraId="1B523965" w14:textId="77777777" w:rsidR="00F728BD" w:rsidRDefault="00F728BD" w:rsidP="00F77642">
      <w:pPr>
        <w:spacing w:line="247" w:lineRule="auto"/>
        <w:rPr>
          <w:rFonts w:eastAsia="Times New Roman"/>
          <w:b/>
          <w:bCs/>
          <w:kern w:val="0"/>
          <w:sz w:val="21"/>
          <w:szCs w:val="21"/>
        </w:rPr>
      </w:pPr>
    </w:p>
    <w:p w14:paraId="44D831C9" w14:textId="1DF356B6"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Reverence for God's Holiness</w:t>
      </w:r>
    </w:p>
    <w:p w14:paraId="34FABD51"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tragic incident of Uzzah touching the Ark and being struck down (1 Chronicles 13:10) serves as a sobering reminder of God's holiness. We must approach God with reverence and respect, understanding that His ways are higher than ours. As Hebrews 12:28-29 states, "Let us be thankful, and so worship God acceptably with reverence and awe, for our God is a consuming fire."</w:t>
      </w:r>
    </w:p>
    <w:p w14:paraId="123DA95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demonstrate reverence for God's holiness in your daily 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approach God with a sense of awe and respect?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Uzzah's story about the consequences of disregarding God's holiness? </w:t>
      </w:r>
    </w:p>
    <w:p w14:paraId="62962B12"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Disobedience</w:t>
      </w:r>
    </w:p>
    <w:p w14:paraId="35FF41C8"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Uzzah's death was a direct result of disobedience to God's command regarding the handling of the Ark. This teaches us that disobedience has consequences. "For the wages of sin is death, but the gift of God is eternal life in Christ Jesus our Lord" (Romans 6:23). Let us strive to live in obedience to God's Word.</w:t>
      </w:r>
    </w:p>
    <w:p w14:paraId="1C8B733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ensure your actions align with God's instructions to avoid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past disobedience to improve future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consequences of disobedience matter in your daily life choices? </w:t>
      </w:r>
    </w:p>
    <w:p w14:paraId="456F5898" w14:textId="77777777" w:rsidR="00F728BD"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E60AA6" w14:textId="77777777" w:rsidR="00F728BD" w:rsidRDefault="00F728BD">
      <w:pPr>
        <w:spacing w:after="0" w:line="240" w:lineRule="auto"/>
        <w:rPr>
          <w:rFonts w:eastAsia="Times New Roman"/>
          <w:b/>
          <w:bCs/>
          <w:kern w:val="0"/>
          <w:sz w:val="21"/>
          <w:szCs w:val="21"/>
        </w:rPr>
      </w:pPr>
      <w:r>
        <w:rPr>
          <w:rFonts w:eastAsia="Times New Roman"/>
          <w:b/>
          <w:bCs/>
          <w:kern w:val="0"/>
          <w:sz w:val="21"/>
          <w:szCs w:val="21"/>
        </w:rPr>
        <w:br w:type="page"/>
      </w:r>
    </w:p>
    <w:p w14:paraId="2FEFF9CC" w14:textId="77777777" w:rsidR="00F728BD" w:rsidRDefault="00F728BD" w:rsidP="00F77642">
      <w:pPr>
        <w:spacing w:line="247" w:lineRule="auto"/>
        <w:rPr>
          <w:rFonts w:eastAsia="Times New Roman"/>
          <w:b/>
          <w:bCs/>
          <w:kern w:val="0"/>
          <w:sz w:val="21"/>
          <w:szCs w:val="21"/>
        </w:rPr>
      </w:pPr>
    </w:p>
    <w:p w14:paraId="2CD0E658" w14:textId="3433527B"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Joy of Worship</w:t>
      </w:r>
    </w:p>
    <w:p w14:paraId="6521891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Despite the setback, David and the Israelites celebrated with all their might before God (1 Chronicles 13:8). Worship is a joyful expression of our love for God. Psalm 100:2 encourages us to "Serve the LORD with gladness; come into His presence with joyful songs." Let your worship be filled with joy and gratitude.</w:t>
      </w:r>
    </w:p>
    <w:p w14:paraId="7331B854" w14:textId="77777777" w:rsidR="00F728BD" w:rsidRDefault="00F77642" w:rsidP="00F77642">
      <w:pPr>
        <w:spacing w:line="247" w:lineRule="auto"/>
        <w:rPr>
          <w:rFonts w:eastAsia="Times New Roman"/>
          <w:b/>
          <w:bCs/>
          <w:kern w:val="0"/>
          <w:sz w:val="21"/>
          <w:szCs w:val="21"/>
        </w:rPr>
      </w:pPr>
      <w:r w:rsidRPr="00F6333B">
        <w:rPr>
          <w:rFonts w:eastAsia="Times New Roman"/>
          <w:kern w:val="0"/>
          <w:sz w:val="21"/>
          <w:szCs w:val="21"/>
        </w:rPr>
        <w:t>1. How can you incorporate joy into your daily worship practices like David did with the Ark?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worship enhances the joy experienced during spiritual gatherings?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maintain joy in worship even when facing challenges or setbacks?</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D07ED4" w14:textId="2068E54F"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sidRPr="00F6333B">
        <w:rPr>
          <w:rFonts w:eastAsia="Times New Roman"/>
          <w:b/>
          <w:bCs/>
          <w:kern w:val="0"/>
          <w:sz w:val="21"/>
          <w:szCs w:val="21"/>
        </w:rPr>
        <w:t>The Role of Leadership</w:t>
      </w:r>
    </w:p>
    <w:p w14:paraId="5B9E82E6"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leadership in this chapter is evident as he rallies the people and leads the procession. Good leadership involves guiding others towards God's purposes. As 1 Peter 5:2 advises, "Be shepherds of God’s flock that is among you, watching over them—not out of compulsion, but because it is God’s will."</w:t>
      </w:r>
    </w:p>
    <w:p w14:paraId="6B10A35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leaders ensure they seek God's guidance before making significant decisions like David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involving others in decision-making is important for effective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leaders learn from David's response to the consequences of his actions? </w:t>
      </w:r>
    </w:p>
    <w:p w14:paraId="2A57EB88" w14:textId="77777777" w:rsidR="00F728BD"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B96858" w14:textId="77777777" w:rsidR="00F728BD" w:rsidRDefault="00F728BD">
      <w:pPr>
        <w:spacing w:after="0" w:line="240" w:lineRule="auto"/>
        <w:rPr>
          <w:rFonts w:eastAsia="Times New Roman"/>
          <w:b/>
          <w:bCs/>
          <w:kern w:val="0"/>
          <w:sz w:val="21"/>
          <w:szCs w:val="21"/>
        </w:rPr>
      </w:pPr>
      <w:r>
        <w:rPr>
          <w:rFonts w:eastAsia="Times New Roman"/>
          <w:b/>
          <w:bCs/>
          <w:kern w:val="0"/>
          <w:sz w:val="21"/>
          <w:szCs w:val="21"/>
        </w:rPr>
        <w:br w:type="page"/>
      </w:r>
    </w:p>
    <w:p w14:paraId="75C187CE" w14:textId="77777777" w:rsidR="00F728BD" w:rsidRDefault="00F728BD" w:rsidP="00F77642">
      <w:pPr>
        <w:spacing w:line="247" w:lineRule="auto"/>
        <w:rPr>
          <w:rFonts w:eastAsia="Times New Roman"/>
          <w:b/>
          <w:bCs/>
          <w:kern w:val="0"/>
          <w:sz w:val="21"/>
          <w:szCs w:val="21"/>
        </w:rPr>
      </w:pPr>
    </w:p>
    <w:p w14:paraId="785849FA" w14:textId="66E4E211"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Learning from Mistakes</w:t>
      </w:r>
    </w:p>
    <w:p w14:paraId="6E1AED56"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initial attempt to bring the Ark back failed, but he learned from his mistake. This teaches us the value of learning from our failures and seeking God's direction for future endeavors. Proverbs 24:16 reminds us, "For though a righteous man may fall seven times, he still gets up."</w:t>
      </w:r>
    </w:p>
    <w:p w14:paraId="1A0FDD4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we ensure we seek God's guidance before making significant decisions, like David's mistake with the Ark?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learn from past errors and avoid repeating them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involve others in decision-making to prevent mistakes, as seen in David's story? </w:t>
      </w:r>
    </w:p>
    <w:p w14:paraId="6DA8A8F5"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God's Presence</w:t>
      </w:r>
    </w:p>
    <w:p w14:paraId="7A66B9BC"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Ark symbolized God's presence among His people. Bringing it back to Jerusalem was a priority for David, emphasizing the importance of God's presence in our lives. As Jesus promised in Matthew 28:20, "And surely I am with you always, to the very end of the age."</w:t>
      </w:r>
    </w:p>
    <w:p w14:paraId="51F04F8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prioritize God's presence in your daily life like David sought the Ark's return?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crucial for David's leadership and how can it guide yours?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presence influences your decisions and actions today? </w:t>
      </w:r>
    </w:p>
    <w:p w14:paraId="09DC08CC" w14:textId="77777777" w:rsidR="00F728BD"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E33C020" w14:textId="77777777" w:rsidR="00F728BD" w:rsidRDefault="00F728BD">
      <w:pPr>
        <w:spacing w:after="0" w:line="240" w:lineRule="auto"/>
        <w:rPr>
          <w:rFonts w:eastAsia="Times New Roman"/>
          <w:b/>
          <w:bCs/>
          <w:kern w:val="0"/>
          <w:sz w:val="21"/>
          <w:szCs w:val="21"/>
        </w:rPr>
      </w:pPr>
      <w:r>
        <w:rPr>
          <w:rFonts w:eastAsia="Times New Roman"/>
          <w:b/>
          <w:bCs/>
          <w:kern w:val="0"/>
          <w:sz w:val="21"/>
          <w:szCs w:val="21"/>
        </w:rPr>
        <w:br w:type="page"/>
      </w:r>
    </w:p>
    <w:p w14:paraId="237F8771" w14:textId="77777777" w:rsidR="00F728BD" w:rsidRDefault="00F728BD" w:rsidP="00F77642">
      <w:pPr>
        <w:spacing w:line="247" w:lineRule="auto"/>
        <w:rPr>
          <w:rFonts w:eastAsia="Times New Roman"/>
          <w:b/>
          <w:bCs/>
          <w:kern w:val="0"/>
          <w:sz w:val="21"/>
          <w:szCs w:val="21"/>
        </w:rPr>
      </w:pPr>
    </w:p>
    <w:p w14:paraId="0B275C4A" w14:textId="725E3761"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Power of God's Blessing</w:t>
      </w:r>
    </w:p>
    <w:p w14:paraId="000C347D"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While the Ark was at the house of Obed-Edom, the Lord blessed his household (1 Chronicles 13:14). This illustrates the blessings that come from having God's presence in our lives. Ephesians 1:3 declares, "Blessed be the God and Father of our Lord Jesus Christ, who has blessed us in Christ with every spiritual blessing in the heavenly realms."</w:t>
      </w:r>
    </w:p>
    <w:p w14:paraId="6F465C53"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seek God's blessing in your daily decisions like David did with the Ark?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blessing was evident in Obed-Edom's household, and how can you emulate that?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will to receive His blessing? </w:t>
      </w:r>
    </w:p>
    <w:p w14:paraId="7950CFD7"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Perseverance in Faith</w:t>
      </w:r>
    </w:p>
    <w:p w14:paraId="2C42641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Despite the initial setback, David did not give up on his mission to bring the Ark to Jerusalem. This teaches us the importance of perseverance in our faith journey. Galatians 6:9 encourages us, "Let us not grow weary in well-doing, for in due time we will reap a harvest if we do not give up." Keep pressing on, trusting in God's faithfulness.</w:t>
      </w:r>
    </w:p>
    <w:p w14:paraId="0A0793DD" w14:textId="77777777" w:rsidR="00F77642" w:rsidRPr="001B37DC" w:rsidRDefault="00F77642" w:rsidP="00F77642">
      <w:pPr>
        <w:spacing w:line="247" w:lineRule="auto"/>
        <w:rPr>
          <w:rFonts w:eastAsia="Times New Roman"/>
          <w:kern w:val="0"/>
          <w:sz w:val="21"/>
          <w:szCs w:val="21"/>
        </w:rPr>
      </w:pPr>
      <w:r w:rsidRPr="00F6333B">
        <w:rPr>
          <w:rFonts w:eastAsia="Times New Roman"/>
          <w:kern w:val="0"/>
          <w:sz w:val="21"/>
          <w:szCs w:val="21"/>
        </w:rPr>
        <w:t>1. How can you persevere in faith when facing setbacks like David's initial failure with the Ark?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David's perseverance after Uzzah's death?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faith during challenges strengthen your spiritual journey, as seen in David's experience?</w:t>
      </w:r>
      <w:r w:rsidRPr="001B37DC">
        <w:br w:type="page"/>
      </w:r>
    </w:p>
    <w:p w14:paraId="5FC04B44" w14:textId="77777777" w:rsidR="00F77642" w:rsidRPr="00F77642" w:rsidRDefault="00F77642" w:rsidP="00F77642">
      <w:pPr>
        <w:spacing w:line="247" w:lineRule="auto"/>
        <w:jc w:val="center"/>
        <w:outlineLvl w:val="0"/>
        <w:rPr>
          <w:rFonts w:eastAsia="Times New Roman"/>
          <w:b/>
          <w:bCs/>
          <w:kern w:val="36"/>
          <w:sz w:val="32"/>
          <w:szCs w:val="32"/>
        </w:rPr>
      </w:pPr>
      <w:r w:rsidRPr="00F77642">
        <w:rPr>
          <w:rFonts w:eastAsia="Times New Roman"/>
          <w:b/>
          <w:bCs/>
          <w:kern w:val="36"/>
          <w:sz w:val="32"/>
          <w:szCs w:val="32"/>
        </w:rPr>
        <w:t>1 Chronicles 14 Teaching Points and Bible Study Questions</w:t>
      </w:r>
    </w:p>
    <w:p w14:paraId="6F146291" w14:textId="6E7BAF9F"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Seek Divine Guidance in All Decisions</w:t>
      </w:r>
    </w:p>
    <w:p w14:paraId="7C163FF8"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In 1 Chronicles 14, we see David consistently seeking God's guidance before making major decisions.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David inquired of God, 'Should I go up against the Philistines? Will You deliver them into my hand?' The LORD replied, 'Go, for I will deliver them into your hand'" (1 Chronicles 14:10). This teaches us the importance of turning to God in prayer and seeking His wisdom in our daily lives. When we align our plans with His will, we can move forward with confidence and assurance.</w:t>
      </w:r>
    </w:p>
    <w:p w14:paraId="7CA1117D"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incorporate seeking divine guidance into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prioritized seeking God's guidance before battles, and how can this apply to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consult God before making significant life choices? </w:t>
      </w:r>
    </w:p>
    <w:p w14:paraId="4A28E71D"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God's Hand in Your Success</w:t>
      </w:r>
    </w:p>
    <w:p w14:paraId="1E37235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victories over the Philistines were not just a result of his military prowess but a testament to God's favor.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David did as God commanded him, and they struck down the army of the Philistines from Gibeon to Gezer" (1 Chronicles 14:16). Acknowledging God's role in our achievements keeps us humble and reminds us to give Him the glory for our successes.</w:t>
      </w:r>
    </w:p>
    <w:p w14:paraId="4454B333"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ensure you recognize God's role in your achievements and not just your own efforts?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hand in success can impact your future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influence in your daily successes? </w:t>
      </w:r>
    </w:p>
    <w:p w14:paraId="0E790BF6" w14:textId="77777777" w:rsidR="00F728BD"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A2AD07" w14:textId="77777777" w:rsidR="00F728BD" w:rsidRDefault="00F728BD">
      <w:pPr>
        <w:spacing w:after="0" w:line="240" w:lineRule="auto"/>
        <w:rPr>
          <w:rFonts w:eastAsia="Times New Roman"/>
          <w:b/>
          <w:bCs/>
          <w:kern w:val="0"/>
          <w:sz w:val="21"/>
          <w:szCs w:val="21"/>
        </w:rPr>
      </w:pPr>
      <w:r>
        <w:rPr>
          <w:rFonts w:eastAsia="Times New Roman"/>
          <w:b/>
          <w:bCs/>
          <w:kern w:val="0"/>
          <w:sz w:val="21"/>
          <w:szCs w:val="21"/>
        </w:rPr>
        <w:br w:type="page"/>
      </w:r>
    </w:p>
    <w:p w14:paraId="318E5D7E" w14:textId="77777777" w:rsidR="00F728BD" w:rsidRDefault="00F728BD" w:rsidP="00F77642">
      <w:pPr>
        <w:spacing w:line="247" w:lineRule="auto"/>
        <w:rPr>
          <w:rFonts w:eastAsia="Times New Roman"/>
          <w:b/>
          <w:bCs/>
          <w:kern w:val="0"/>
          <w:sz w:val="21"/>
          <w:szCs w:val="21"/>
        </w:rPr>
      </w:pPr>
    </w:p>
    <w:p w14:paraId="006B9482" w14:textId="23D4B0C6"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Embrace the Power of Obedience</w:t>
      </w:r>
    </w:p>
    <w:p w14:paraId="3A2CDEB2"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obedience to God's instructions led to his triumph. "David did as God commanded him" (1 Chronicles 14:16). This highlights the power of obedience in our spiritual journey. When we follow God's commands, we position ourselves to receive His blessings and experience His faithfulness in our lives.</w:t>
      </w:r>
    </w:p>
    <w:p w14:paraId="6668379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apply David's obedience to God's guidance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can lead to unexpected victories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actions about the importance of seeking divine direction before acting? </w:t>
      </w:r>
    </w:p>
    <w:p w14:paraId="47299ADC"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Understand the Importance of Reputation</w:t>
      </w:r>
    </w:p>
    <w:p w14:paraId="2226BF31"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reputation grew as a result of his victories, and "the fame of David went out into all lands, and the LORD brought the fear of him upon all nations" (1 Chronicles 14:17). Our actions and character can influence how others perceive us and, more importantly, how they perceive God through us. Strive to live in a way that reflects His love and truth.</w:t>
      </w:r>
    </w:p>
    <w:p w14:paraId="4381896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maintaining a good reputation impact your leadership and influence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David's reputation was crucial for his success and favor with God and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build a reputation that aligns with your values and beliefs? </w:t>
      </w:r>
    </w:p>
    <w:p w14:paraId="117E70FA" w14:textId="77777777" w:rsidR="00F728BD"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9423FA" w14:textId="77777777" w:rsidR="00F728BD" w:rsidRDefault="00F728BD">
      <w:pPr>
        <w:spacing w:after="0" w:line="240" w:lineRule="auto"/>
        <w:rPr>
          <w:rFonts w:eastAsia="Times New Roman"/>
          <w:b/>
          <w:bCs/>
          <w:kern w:val="0"/>
          <w:sz w:val="21"/>
          <w:szCs w:val="21"/>
        </w:rPr>
      </w:pPr>
      <w:r>
        <w:rPr>
          <w:rFonts w:eastAsia="Times New Roman"/>
          <w:b/>
          <w:bCs/>
          <w:kern w:val="0"/>
          <w:sz w:val="21"/>
          <w:szCs w:val="21"/>
        </w:rPr>
        <w:br w:type="page"/>
      </w:r>
    </w:p>
    <w:p w14:paraId="27826671" w14:textId="77777777" w:rsidR="00F728BD" w:rsidRDefault="00F728BD" w:rsidP="00F77642">
      <w:pPr>
        <w:spacing w:line="247" w:lineRule="auto"/>
        <w:rPr>
          <w:rFonts w:eastAsia="Times New Roman"/>
          <w:b/>
          <w:bCs/>
          <w:kern w:val="0"/>
          <w:sz w:val="21"/>
          <w:szCs w:val="21"/>
        </w:rPr>
      </w:pPr>
    </w:p>
    <w:p w14:paraId="5B80FCA6" w14:textId="4C34FAB2"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Value the Role of Community</w:t>
      </w:r>
    </w:p>
    <w:p w14:paraId="7E694A0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success was not achieved in isolation. He had a strong community of warriors and advisors. This reminds us of the importance of surrounding ourselves with a supportive community of believers who can encourage, challenge, and uplift us in our walk with God.</w:t>
      </w:r>
    </w:p>
    <w:p w14:paraId="3F246060" w14:textId="77777777" w:rsidR="00F728BD" w:rsidRDefault="00F77642" w:rsidP="00F77642">
      <w:pPr>
        <w:spacing w:line="247" w:lineRule="auto"/>
      </w:pPr>
      <w:r w:rsidRPr="00F6333B">
        <w:rPr>
          <w:rFonts w:eastAsia="Times New Roman"/>
          <w:kern w:val="0"/>
          <w:sz w:val="21"/>
          <w:szCs w:val="21"/>
        </w:rPr>
        <w:t>1. How can you involve your community in decision-making like David did with his leaders?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David's victories were attributed to his community's support and God's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strengthen your community's role in achieving shared goals?</w:t>
      </w:r>
    </w:p>
    <w:p w14:paraId="6C3DBFAB" w14:textId="77777777" w:rsidR="00F728BD" w:rsidRDefault="00F728BD" w:rsidP="00F728BD">
      <w:pPr>
        <w:spacing w:after="0" w:line="240" w:lineRule="auto"/>
      </w:pPr>
    </w:p>
    <w:p w14:paraId="426BB202" w14:textId="77777777" w:rsidR="00F728BD" w:rsidRDefault="00F728BD" w:rsidP="00F728BD">
      <w:pPr>
        <w:spacing w:after="0" w:line="240" w:lineRule="auto"/>
      </w:pPr>
    </w:p>
    <w:p w14:paraId="57F0CE95" w14:textId="77777777" w:rsidR="00F728BD" w:rsidRDefault="00F728BD" w:rsidP="00F728BD">
      <w:pPr>
        <w:spacing w:after="0" w:line="240" w:lineRule="auto"/>
      </w:pPr>
    </w:p>
    <w:p w14:paraId="369569D8" w14:textId="77777777" w:rsidR="00F728BD" w:rsidRDefault="00F728BD" w:rsidP="00F728BD">
      <w:pPr>
        <w:spacing w:after="0" w:line="240" w:lineRule="auto"/>
      </w:pPr>
    </w:p>
    <w:p w14:paraId="442E7364" w14:textId="3898C600" w:rsidR="00F77642" w:rsidRPr="00F728BD" w:rsidRDefault="00F77642" w:rsidP="0078639B">
      <w:pPr>
        <w:spacing w:line="240" w:lineRule="auto"/>
      </w:pPr>
      <w:r w:rsidRPr="00F6333B">
        <w:rPr>
          <w:rFonts w:eastAsia="Times New Roman"/>
          <w:b/>
          <w:bCs/>
          <w:kern w:val="0"/>
          <w:sz w:val="21"/>
          <w:szCs w:val="21"/>
        </w:rPr>
        <w:t>Be Prepared for Spiritual Warfare</w:t>
      </w:r>
    </w:p>
    <w:p w14:paraId="450D8C9C"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Philistines repeatedly attacked David, but he was always ready to defend his people. "Once again the Philistines raided the valley" (1 Chronicles 14:13). We, too, must be prepared for spiritual battles, equipped with the armor of God, and ready to stand firm in our faith.</w:t>
      </w:r>
    </w:p>
    <w:p w14:paraId="33D808E0"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apply David's strategy of seeking God's guidance in your spiritual battles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preparation is crucial before facing spiritual challenges, as seen in David's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reliance on God to strengthen your own spiritual defenses? </w:t>
      </w:r>
    </w:p>
    <w:p w14:paraId="2F3AAD70" w14:textId="77777777" w:rsidR="00F728BD"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B3CA24" w14:textId="77777777" w:rsidR="00F728BD" w:rsidRDefault="00F728BD">
      <w:pPr>
        <w:spacing w:after="0" w:line="240" w:lineRule="auto"/>
        <w:rPr>
          <w:rFonts w:eastAsia="Times New Roman"/>
          <w:b/>
          <w:bCs/>
          <w:kern w:val="0"/>
          <w:sz w:val="21"/>
          <w:szCs w:val="21"/>
        </w:rPr>
      </w:pPr>
      <w:r>
        <w:rPr>
          <w:rFonts w:eastAsia="Times New Roman"/>
          <w:b/>
          <w:bCs/>
          <w:kern w:val="0"/>
          <w:sz w:val="21"/>
          <w:szCs w:val="21"/>
        </w:rPr>
        <w:br w:type="page"/>
      </w:r>
    </w:p>
    <w:p w14:paraId="78808450" w14:textId="77777777" w:rsidR="00F728BD" w:rsidRDefault="00F728BD" w:rsidP="00F77642">
      <w:pPr>
        <w:spacing w:line="247" w:lineRule="auto"/>
        <w:rPr>
          <w:rFonts w:eastAsia="Times New Roman"/>
          <w:b/>
          <w:bCs/>
          <w:kern w:val="0"/>
          <w:sz w:val="21"/>
          <w:szCs w:val="21"/>
        </w:rPr>
      </w:pPr>
    </w:p>
    <w:p w14:paraId="01D948CE" w14:textId="1C5EB633"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Celebrate God's Faithfulness</w:t>
      </w:r>
    </w:p>
    <w:p w14:paraId="07CAA8A2"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victories were celebrated as a testament to God's faithfulness. "And David said, 'God has broken through my enemies by my hand, like a breakthrough of water'" (1 Chronicles 14:11). Celebrating God's faithfulness in our lives strengthens our faith and encourages others to trust in His promises.</w:t>
      </w:r>
    </w:p>
    <w:p w14:paraId="04B3FF43"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celebrate God's faithfulness in your daily life like David did in 1 Chronicles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past faithfulness strengthens your faith during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remember and celebrate God's faithfulness regularly? </w:t>
      </w:r>
    </w:p>
    <w:p w14:paraId="08545E7D"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a Leader Who Seeks God's Heart</w:t>
      </w:r>
    </w:p>
    <w:p w14:paraId="27B98BA0"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 was a leader who sought after God's own heart, and this was evident in his actions and decisions. As leaders in our families, workplaces, or communities, we should strive to reflect God's heart in all we do, leading with integrity, compassion, and humility.</w:t>
      </w:r>
    </w:p>
    <w:p w14:paraId="142E3E21"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ensure your leadership decisions align with seeking God's heart like David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guidance is crucial for effective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God's will in your leadership role? </w:t>
      </w:r>
    </w:p>
    <w:p w14:paraId="2017F1DA" w14:textId="77777777" w:rsidR="00F728BD"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9905C0" w14:textId="77777777" w:rsidR="00F728BD" w:rsidRDefault="00F728BD">
      <w:pPr>
        <w:spacing w:after="0" w:line="240" w:lineRule="auto"/>
        <w:rPr>
          <w:rFonts w:eastAsia="Times New Roman"/>
          <w:b/>
          <w:bCs/>
          <w:kern w:val="0"/>
          <w:sz w:val="21"/>
          <w:szCs w:val="21"/>
        </w:rPr>
      </w:pPr>
      <w:r>
        <w:rPr>
          <w:rFonts w:eastAsia="Times New Roman"/>
          <w:b/>
          <w:bCs/>
          <w:kern w:val="0"/>
          <w:sz w:val="21"/>
          <w:szCs w:val="21"/>
        </w:rPr>
        <w:br w:type="page"/>
      </w:r>
    </w:p>
    <w:p w14:paraId="492CE36B" w14:textId="77777777" w:rsidR="00F728BD" w:rsidRDefault="00F728BD" w:rsidP="00F77642">
      <w:pPr>
        <w:spacing w:line="247" w:lineRule="auto"/>
        <w:rPr>
          <w:rFonts w:eastAsia="Times New Roman"/>
          <w:b/>
          <w:bCs/>
          <w:kern w:val="0"/>
          <w:sz w:val="21"/>
          <w:szCs w:val="21"/>
        </w:rPr>
      </w:pPr>
    </w:p>
    <w:p w14:paraId="4D122761" w14:textId="2E7E9528"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Trust in God's Timing</w:t>
      </w:r>
    </w:p>
    <w:p w14:paraId="4C7D9CF3"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 waited for God's signal before attacking the Philistines, demonstrating his trust in God's perfect timing. "When you hear the sound of marching in the tops of the balsam trees, move out to battle" (1 Chronicles 14:15). Trusting in God's timing requires patience and faith, knowing that His plans are always for our good.</w:t>
      </w:r>
    </w:p>
    <w:p w14:paraId="09FAFD3C"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apply David's patience in waiting for God's timing to your current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timing can lead to better outcomes than rushing ahead?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trust in God's timing during uncertain situations? </w:t>
      </w:r>
    </w:p>
    <w:p w14:paraId="7CD189EF"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Let Your Life Be a Testimony</w:t>
      </w:r>
    </w:p>
    <w:p w14:paraId="0DA59D4C"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life and victories were a testimony to God's power and faithfulness. Our lives, too, can be a powerful testimony to those around us. By living in a way that honors God, we can inspire others to seek Him and experience His love and grace.</w:t>
      </w:r>
    </w:p>
    <w:p w14:paraId="25902FAC" w14:textId="77777777" w:rsidR="00F77642" w:rsidRPr="001B37DC" w:rsidRDefault="00F77642" w:rsidP="00F77642">
      <w:pPr>
        <w:spacing w:line="247" w:lineRule="auto"/>
        <w:rPr>
          <w:rFonts w:eastAsia="Times New Roman"/>
          <w:kern w:val="0"/>
          <w:sz w:val="21"/>
          <w:szCs w:val="21"/>
        </w:rPr>
      </w:pPr>
      <w:r w:rsidRPr="00F6333B">
        <w:rPr>
          <w:rFonts w:eastAsia="Times New Roman"/>
          <w:kern w:val="0"/>
          <w:sz w:val="21"/>
          <w:szCs w:val="21"/>
        </w:rPr>
        <w:t>1. How can David's victories inspire you to let your life be a testimony of faith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granted David success, and how can you apply this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actions reflect God's presence, as seen in David's leadership?</w:t>
      </w:r>
      <w:r w:rsidRPr="001B37DC">
        <w:br w:type="page"/>
      </w:r>
    </w:p>
    <w:p w14:paraId="2781A2C4" w14:textId="77777777" w:rsidR="00F77642" w:rsidRPr="00F77642" w:rsidRDefault="00F77642" w:rsidP="00F77642">
      <w:pPr>
        <w:spacing w:line="247" w:lineRule="auto"/>
        <w:jc w:val="center"/>
        <w:outlineLvl w:val="0"/>
        <w:rPr>
          <w:rFonts w:eastAsia="Times New Roman"/>
          <w:b/>
          <w:bCs/>
          <w:kern w:val="36"/>
          <w:sz w:val="32"/>
          <w:szCs w:val="32"/>
        </w:rPr>
      </w:pPr>
      <w:r w:rsidRPr="00F77642">
        <w:rPr>
          <w:rFonts w:eastAsia="Times New Roman"/>
          <w:b/>
          <w:bCs/>
          <w:kern w:val="36"/>
          <w:sz w:val="32"/>
          <w:szCs w:val="32"/>
        </w:rPr>
        <w:t>1 Chronicles 15 Teaching Points and Bible Study Questions</w:t>
      </w:r>
    </w:p>
    <w:p w14:paraId="334E0568" w14:textId="5A1D4913"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Importance of Reverence in Worship</w:t>
      </w:r>
    </w:p>
    <w:p w14:paraId="5332363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In 1 Chronicles 15, we see King David preparing to bring the Ark of the Covenant to Jerusalem. This chapter reminds us of the importance of approaching worship with reverence and respect. David learned from past mistakes and ensured that the Levites carried the Ark as prescribed by God. As it is written, "For because you did not carry it the first time, the LORD our God broke out against us, because we did not seek Him according to the ordinance" (1 Chronicles 15:13). This teaches us to honor God’s instructions and approach Him with a heart full of reverence.</w:t>
      </w:r>
    </w:p>
    <w:p w14:paraId="4856576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incorporate reverence in your daily worship practices like David did with the Ark?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reverence is crucial in worship, and how does it impact your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worship environment reflects the reverence seen in 1 Chronicles 15? </w:t>
      </w:r>
    </w:p>
    <w:p w14:paraId="33642DEA"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Preparation</w:t>
      </w:r>
    </w:p>
    <w:p w14:paraId="25422A86"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meticulous preparation for the Ark’s journey underscores the value of preparation in our spiritual lives. He gathered the Levites, appointed musicians, and organized the procession. This preparation reflects the wisdom in Proverbs 21:5, "The plans of the diligent bring plenty, as surely as haste leads to poverty." By preparing our hearts and minds, we can better serve God and fulfill His purposes.</w:t>
      </w:r>
    </w:p>
    <w:p w14:paraId="7666193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preparing like David enhance your spiritual practices and daily life routines?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preparation was crucial for David's successful transportation of the Ark?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preparation to improve your approach to personal or professional goals? </w:t>
      </w:r>
    </w:p>
    <w:p w14:paraId="1DD5870C" w14:textId="77777777" w:rsidR="00F728BD"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A8025D" w14:textId="77777777" w:rsidR="00F728BD" w:rsidRDefault="00F728BD">
      <w:pPr>
        <w:spacing w:after="0" w:line="240" w:lineRule="auto"/>
        <w:rPr>
          <w:rFonts w:eastAsia="Times New Roman"/>
          <w:b/>
          <w:bCs/>
          <w:kern w:val="0"/>
          <w:sz w:val="21"/>
          <w:szCs w:val="21"/>
        </w:rPr>
      </w:pPr>
      <w:r>
        <w:rPr>
          <w:rFonts w:eastAsia="Times New Roman"/>
          <w:b/>
          <w:bCs/>
          <w:kern w:val="0"/>
          <w:sz w:val="21"/>
          <w:szCs w:val="21"/>
        </w:rPr>
        <w:br w:type="page"/>
      </w:r>
    </w:p>
    <w:p w14:paraId="392408BB" w14:textId="77777777" w:rsidR="00F728BD" w:rsidRDefault="00F728BD" w:rsidP="00F77642">
      <w:pPr>
        <w:spacing w:line="247" w:lineRule="auto"/>
        <w:rPr>
          <w:rFonts w:eastAsia="Times New Roman"/>
          <w:b/>
          <w:bCs/>
          <w:kern w:val="0"/>
          <w:sz w:val="21"/>
          <w:szCs w:val="21"/>
        </w:rPr>
      </w:pPr>
    </w:p>
    <w:p w14:paraId="45E23835" w14:textId="3F6FA544"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Unity in Purpose</w:t>
      </w:r>
    </w:p>
    <w:p w14:paraId="12933262"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highlights the unity among the Israelites as they worked together to bring the Ark to Jerusalem. This unity is a powerful reminder of the strength found in working together for a common purpose. As Paul writes in Ephesians 4:3, "Make every effort to keep the unity of the Spirit through the bond of peace." When we unite in our mission to glorify God, we can achieve great things.</w:t>
      </w:r>
    </w:p>
    <w:p w14:paraId="34008702"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we foster unity in purpose when working towards a common goal in 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David's successful transportation of the Ark?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everyone feels included and valued in a group project? </w:t>
      </w:r>
    </w:p>
    <w:p w14:paraId="1348346A"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Joyful Worship</w:t>
      </w:r>
    </w:p>
    <w:p w14:paraId="540F946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 and the Israelites celebrated with music and dancing as they brought the Ark to Jerusalem. This joyful worship is a beautiful expression of their love for God.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all Israel brought up the Ark of the Covenant of the LORD with shouting, with the sound of the horn, with trumpets and cymbals, and with loud music on harps and lyres" (1 Chronicles 15:28). Let us remember to worship God with joy and enthusiasm, celebrating His goodness in our lives.</w:t>
      </w:r>
    </w:p>
    <w:p w14:paraId="74BE3C90"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incorporate joyful worship into your daily routine like David did in 1 Chronicles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joyful worship is important in strengthening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worship is heartfelt and joyful, similar to the celebration in 1 Chronicles 15? </w:t>
      </w:r>
    </w:p>
    <w:p w14:paraId="77E878C4" w14:textId="77777777" w:rsidR="00F728BD"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E5DA920" w14:textId="77777777" w:rsidR="00F728BD" w:rsidRDefault="00F728BD">
      <w:pPr>
        <w:spacing w:after="0" w:line="240" w:lineRule="auto"/>
        <w:rPr>
          <w:rFonts w:eastAsia="Times New Roman"/>
          <w:b/>
          <w:bCs/>
          <w:kern w:val="0"/>
          <w:sz w:val="21"/>
          <w:szCs w:val="21"/>
        </w:rPr>
      </w:pPr>
      <w:r>
        <w:rPr>
          <w:rFonts w:eastAsia="Times New Roman"/>
          <w:b/>
          <w:bCs/>
          <w:kern w:val="0"/>
          <w:sz w:val="21"/>
          <w:szCs w:val="21"/>
        </w:rPr>
        <w:br w:type="page"/>
      </w:r>
    </w:p>
    <w:p w14:paraId="0E32A402" w14:textId="77777777" w:rsidR="00F728BD" w:rsidRDefault="00F728BD" w:rsidP="00F77642">
      <w:pPr>
        <w:spacing w:line="247" w:lineRule="auto"/>
        <w:rPr>
          <w:rFonts w:eastAsia="Times New Roman"/>
          <w:b/>
          <w:bCs/>
          <w:kern w:val="0"/>
          <w:sz w:val="21"/>
          <w:szCs w:val="21"/>
        </w:rPr>
      </w:pPr>
    </w:p>
    <w:p w14:paraId="41266323" w14:textId="3A2DE839"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Role of Music in Worship</w:t>
      </w:r>
    </w:p>
    <w:p w14:paraId="78B6153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Music played a significant role in the celebration, with skilled musicians leading the procession. This highlights the importance of music in worship, as it can uplift our spirits and draw us closer to God. Psalm 150:6 encourages us, "Let everything that has breath praise the LORD. Praise the LORD!" Music is a powerful tool to express our adoration and gratitude to God.</w:t>
      </w:r>
    </w:p>
    <w:p w14:paraId="4E9AB747" w14:textId="77777777" w:rsidR="00F728BD" w:rsidRDefault="00F77642" w:rsidP="00F77642">
      <w:pPr>
        <w:spacing w:line="247" w:lineRule="auto"/>
      </w:pPr>
      <w:r w:rsidRPr="00F6333B">
        <w:rPr>
          <w:rFonts w:eastAsia="Times New Roman"/>
          <w:kern w:val="0"/>
          <w:sz w:val="21"/>
          <w:szCs w:val="21"/>
        </w:rPr>
        <w:t>1. How can incorporating music enhance your personal worship experience and connection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music was integral to worship in 1 Chronicles 15, and how is it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music in worship remains meaningful and not just routine?</w:t>
      </w:r>
    </w:p>
    <w:p w14:paraId="6C5C87A7" w14:textId="77777777" w:rsidR="00F728BD"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p>
    <w:p w14:paraId="241C0935" w14:textId="20761050"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sidRPr="00F6333B">
        <w:rPr>
          <w:rFonts w:eastAsia="Times New Roman"/>
          <w:b/>
          <w:bCs/>
          <w:kern w:val="0"/>
          <w:sz w:val="21"/>
          <w:szCs w:val="21"/>
        </w:rPr>
        <w:t>Obedience to God’s Commands</w:t>
      </w:r>
    </w:p>
    <w:p w14:paraId="629A089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adherence to God’s instructions for transporting the Ark demonstrates the importance of obedience. By following God’s commands, we show our love and respect for Him. Jesus reminds us in John 14:15, "If you love Me, you will keep My commandments." Obedience is a vital aspect of our relationship with God.</w:t>
      </w:r>
    </w:p>
    <w:p w14:paraId="4A48C753"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ensure your actions align with God's commands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crucial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God's instructions over personal desires? </w:t>
      </w:r>
    </w:p>
    <w:p w14:paraId="3A72A6EA" w14:textId="77777777" w:rsidR="00F728BD"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C71B4E" w14:textId="77777777" w:rsidR="00F728BD" w:rsidRDefault="00F728BD">
      <w:pPr>
        <w:spacing w:after="0" w:line="240" w:lineRule="auto"/>
        <w:rPr>
          <w:rFonts w:eastAsia="Times New Roman"/>
          <w:b/>
          <w:bCs/>
          <w:kern w:val="0"/>
          <w:sz w:val="21"/>
          <w:szCs w:val="21"/>
        </w:rPr>
      </w:pPr>
      <w:r>
        <w:rPr>
          <w:rFonts w:eastAsia="Times New Roman"/>
          <w:b/>
          <w:bCs/>
          <w:kern w:val="0"/>
          <w:sz w:val="21"/>
          <w:szCs w:val="21"/>
        </w:rPr>
        <w:br w:type="page"/>
      </w:r>
    </w:p>
    <w:p w14:paraId="5C51DBEA" w14:textId="77777777" w:rsidR="00F728BD" w:rsidRDefault="00F728BD" w:rsidP="00F77642">
      <w:pPr>
        <w:spacing w:line="247" w:lineRule="auto"/>
        <w:rPr>
          <w:rFonts w:eastAsia="Times New Roman"/>
          <w:b/>
          <w:bCs/>
          <w:kern w:val="0"/>
          <w:sz w:val="21"/>
          <w:szCs w:val="21"/>
        </w:rPr>
      </w:pPr>
    </w:p>
    <w:p w14:paraId="65138AA6" w14:textId="666F7113"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Significance of Leadership</w:t>
      </w:r>
    </w:p>
    <w:p w14:paraId="39BAF7C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 xml:space="preserve">David’s leadership in organizing the Ark’s journey illustrates the impact of strong, godly leadership. Leaders who seek God’s guidance can inspire and direct others toward His purposes. As Proverbs 11:14 states, "Where there is no guidance, a people </w:t>
      </w:r>
      <w:proofErr w:type="gramStart"/>
      <w:r w:rsidRPr="00F6333B">
        <w:rPr>
          <w:rFonts w:eastAsia="Times New Roman"/>
          <w:kern w:val="0"/>
          <w:sz w:val="21"/>
          <w:szCs w:val="21"/>
        </w:rPr>
        <w:t>falls</w:t>
      </w:r>
      <w:proofErr w:type="gramEnd"/>
      <w:r w:rsidRPr="00F6333B">
        <w:rPr>
          <w:rFonts w:eastAsia="Times New Roman"/>
          <w:kern w:val="0"/>
          <w:sz w:val="21"/>
          <w:szCs w:val="21"/>
        </w:rPr>
        <w:t>, but in an abundance of counselors there is safety." Effective leadership is crucial in fulfilling God’s plans.</w:t>
      </w:r>
    </w:p>
    <w:p w14:paraId="54C0F96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apply David's leadership in organizing the Levites to your own leadership roles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prioritized proper preparation and leadership in moving the Ark?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leadership style to improve teamwork in your community? </w:t>
      </w:r>
    </w:p>
    <w:p w14:paraId="0A2C5895"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God’s Presence</w:t>
      </w:r>
    </w:p>
    <w:p w14:paraId="624F0B2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Ark symbolized God’s presence among His people, and its arrival in Jerusalem was a cause for great celebration. This reminds us of the blessing of God’s presence in our lives. As Jesus promised in Matthew 28:20, "And surely I am with you always, to the very end of the age." God’s presence brings comfort, guidance, and strength.</w:t>
      </w:r>
    </w:p>
    <w:p w14:paraId="0D6B5B11"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actively seek and maintain God's presence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crucial for David's successful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invite God's presence into your community? </w:t>
      </w:r>
    </w:p>
    <w:p w14:paraId="68C0E5F1" w14:textId="77777777" w:rsidR="00F728BD"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339D8F" w14:textId="77777777" w:rsidR="00F728BD" w:rsidRDefault="00F728BD">
      <w:pPr>
        <w:spacing w:after="0" w:line="240" w:lineRule="auto"/>
        <w:rPr>
          <w:rFonts w:eastAsia="Times New Roman"/>
          <w:b/>
          <w:bCs/>
          <w:kern w:val="0"/>
          <w:sz w:val="21"/>
          <w:szCs w:val="21"/>
        </w:rPr>
      </w:pPr>
      <w:r>
        <w:rPr>
          <w:rFonts w:eastAsia="Times New Roman"/>
          <w:b/>
          <w:bCs/>
          <w:kern w:val="0"/>
          <w:sz w:val="21"/>
          <w:szCs w:val="21"/>
        </w:rPr>
        <w:br w:type="page"/>
      </w:r>
    </w:p>
    <w:p w14:paraId="67C95BE0" w14:textId="77777777" w:rsidR="00F728BD" w:rsidRDefault="00F728BD" w:rsidP="00F77642">
      <w:pPr>
        <w:spacing w:line="247" w:lineRule="auto"/>
        <w:rPr>
          <w:rFonts w:eastAsia="Times New Roman"/>
          <w:b/>
          <w:bCs/>
          <w:kern w:val="0"/>
          <w:sz w:val="21"/>
          <w:szCs w:val="21"/>
        </w:rPr>
      </w:pPr>
    </w:p>
    <w:p w14:paraId="6A915FBC" w14:textId="453044BA"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Joy of Community Worship</w:t>
      </w:r>
    </w:p>
    <w:p w14:paraId="661290D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communal aspect of the celebration in 1 Chronicles 15 emphasizes the joy of worshiping together. Gathering with fellow believers strengthens our faith and encourages us in our walk with God. Hebrews 10:25 urges us, "Let us not neglect meeting together, as some have made a habit, but let us encourage one another." Community worship is a vital part of our spiritual journey.</w:t>
      </w:r>
    </w:p>
    <w:p w14:paraId="714BE810"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foster a sense of joy in your community's worship gatherings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worship enhances personal spiritual experiences?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to participate joyfully in community worship? </w:t>
      </w:r>
    </w:p>
    <w:p w14:paraId="0812AB19"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Faithfulness</w:t>
      </w:r>
    </w:p>
    <w:p w14:paraId="4F3A862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actions in 1 Chronicles 15 left a legacy of faithfulness for future generations. By prioritizing God’s commands and leading with integrity, he set an example for others to follow. As Paul writes in 1 Corinthians 11:1, "Follow my example, as I follow the example of Christ." Our faithfulness can inspire others and leave a lasting impact for God’s kingdom.</w:t>
      </w:r>
    </w:p>
    <w:p w14:paraId="133A0048" w14:textId="77777777" w:rsidR="00F77642" w:rsidRPr="001B37DC" w:rsidRDefault="00F77642" w:rsidP="00F77642">
      <w:pPr>
        <w:spacing w:line="247" w:lineRule="auto"/>
        <w:rPr>
          <w:rFonts w:eastAsia="Times New Roman"/>
          <w:kern w:val="0"/>
          <w:sz w:val="21"/>
          <w:szCs w:val="21"/>
        </w:rPr>
      </w:pPr>
      <w:r w:rsidRPr="00F6333B">
        <w:rPr>
          <w:rFonts w:eastAsia="Times New Roman"/>
          <w:kern w:val="0"/>
          <w:sz w:val="21"/>
          <w:szCs w:val="21"/>
        </w:rPr>
        <w:t>1. How can you ensure your actions today contribute to a legacy of faithfulness like David's?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prioritized proper worship practices, and how can you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involve your community in building a legacy of faithfulness?</w:t>
      </w:r>
      <w:r w:rsidRPr="001B37DC">
        <w:br w:type="page"/>
      </w:r>
    </w:p>
    <w:p w14:paraId="332989C5" w14:textId="77777777" w:rsidR="00F77642" w:rsidRPr="00F77642" w:rsidRDefault="00F77642" w:rsidP="00F77642">
      <w:pPr>
        <w:spacing w:line="247" w:lineRule="auto"/>
        <w:jc w:val="center"/>
        <w:outlineLvl w:val="0"/>
        <w:rPr>
          <w:rFonts w:eastAsia="Times New Roman"/>
          <w:b/>
          <w:bCs/>
          <w:kern w:val="36"/>
          <w:sz w:val="32"/>
          <w:szCs w:val="32"/>
        </w:rPr>
      </w:pPr>
      <w:r w:rsidRPr="00F77642">
        <w:rPr>
          <w:rFonts w:eastAsia="Times New Roman"/>
          <w:b/>
          <w:bCs/>
          <w:kern w:val="36"/>
          <w:sz w:val="32"/>
          <w:szCs w:val="32"/>
        </w:rPr>
        <w:t>1 Chronicles 16 Teaching Points and Bible Study Questions</w:t>
      </w:r>
    </w:p>
    <w:p w14:paraId="5B972C92" w14:textId="23A01EEB"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Celebrate God's Goodness</w:t>
      </w:r>
    </w:p>
    <w:p w14:paraId="5195CD5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In 1 Chronicles 16, we see David leading the Israelites in a grand celebration of God's goodness. The chapter opens with a joyful assembly, reminding us to "give thanks to the LORD, for He is good; His loving devotion endures forever" (1 Chronicles 16:34). This teaches us to regularly pause and celebrate the blessings in our lives, acknowledging God's unwavering love and faithfulness.</w:t>
      </w:r>
    </w:p>
    <w:p w14:paraId="7AF4009C"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incorporate celebrating God's goodness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essential in recognizing God's goodness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share God's goodness with others in your community? </w:t>
      </w:r>
    </w:p>
    <w:p w14:paraId="7DC857BB"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Worship with Joyful Hearts</w:t>
      </w:r>
    </w:p>
    <w:p w14:paraId="09DA92E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psalm of thanks in this chapter is a beautiful example of worship. He encourages us to "sing to Him, sing praises to Him; tell of all His wonders" (1 Chronicles 16:9). Worship isn't just a duty; it's a joyful expression of our love for God. Let your heart overflow with gratitude and praise, making worship a vibrant part of your daily routine.</w:t>
      </w:r>
    </w:p>
    <w:p w14:paraId="2142660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incorporate joyful worship into your daily routine to enhance your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joyful worship is important in strengthening community bonds within your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maintain a joyful heart in worship during challenging times? </w:t>
      </w:r>
    </w:p>
    <w:p w14:paraId="2E142E1F" w14:textId="77777777" w:rsidR="00F86F64"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0DB91EF" w14:textId="265D3627" w:rsidR="00F86F64" w:rsidRDefault="00F86F64" w:rsidP="00F86F64">
      <w:pPr>
        <w:spacing w:after="0" w:line="240" w:lineRule="auto"/>
        <w:rPr>
          <w:rFonts w:eastAsia="Times New Roman"/>
          <w:b/>
          <w:bCs/>
          <w:kern w:val="0"/>
          <w:sz w:val="21"/>
          <w:szCs w:val="21"/>
        </w:rPr>
      </w:pPr>
    </w:p>
    <w:p w14:paraId="60F52FAA" w14:textId="70453B38" w:rsidR="00F86F64" w:rsidRDefault="00F86F64" w:rsidP="00F86F64">
      <w:pPr>
        <w:spacing w:after="0" w:line="240" w:lineRule="auto"/>
        <w:rPr>
          <w:rFonts w:eastAsia="Times New Roman"/>
          <w:b/>
          <w:bCs/>
          <w:kern w:val="0"/>
          <w:sz w:val="21"/>
          <w:szCs w:val="21"/>
        </w:rPr>
      </w:pPr>
    </w:p>
    <w:p w14:paraId="6D1BA01D" w14:textId="77777777" w:rsidR="00F86F64" w:rsidRDefault="00F86F64">
      <w:pPr>
        <w:spacing w:after="0" w:line="240" w:lineRule="auto"/>
        <w:rPr>
          <w:rFonts w:eastAsia="Times New Roman"/>
          <w:b/>
          <w:bCs/>
          <w:kern w:val="0"/>
          <w:sz w:val="21"/>
          <w:szCs w:val="21"/>
        </w:rPr>
      </w:pPr>
      <w:r>
        <w:rPr>
          <w:rFonts w:eastAsia="Times New Roman"/>
          <w:b/>
          <w:bCs/>
          <w:kern w:val="0"/>
          <w:sz w:val="21"/>
          <w:szCs w:val="21"/>
        </w:rPr>
        <w:br w:type="page"/>
      </w:r>
    </w:p>
    <w:p w14:paraId="725F8787" w14:textId="77777777" w:rsidR="00F86F64" w:rsidRDefault="00F86F64" w:rsidP="0078639B">
      <w:pPr>
        <w:spacing w:line="240" w:lineRule="auto"/>
        <w:rPr>
          <w:rFonts w:eastAsia="Times New Roman"/>
          <w:b/>
          <w:bCs/>
          <w:kern w:val="0"/>
          <w:sz w:val="21"/>
          <w:szCs w:val="21"/>
        </w:rPr>
      </w:pPr>
    </w:p>
    <w:p w14:paraId="0B513101" w14:textId="57DA724B" w:rsidR="00F77642" w:rsidRPr="00F86F64" w:rsidRDefault="00F77642" w:rsidP="0078639B">
      <w:pPr>
        <w:spacing w:line="240" w:lineRule="auto"/>
        <w:rPr>
          <w:rFonts w:eastAsia="Times New Roman"/>
          <w:b/>
          <w:bCs/>
          <w:kern w:val="0"/>
          <w:sz w:val="21"/>
          <w:szCs w:val="21"/>
        </w:rPr>
      </w:pPr>
      <w:r w:rsidRPr="00F6333B">
        <w:rPr>
          <w:rFonts w:eastAsia="Times New Roman"/>
          <w:b/>
          <w:bCs/>
          <w:kern w:val="0"/>
          <w:sz w:val="21"/>
          <w:szCs w:val="21"/>
        </w:rPr>
        <w:t>Seek the Lord Continually</w:t>
      </w:r>
    </w:p>
    <w:p w14:paraId="44D19CA6"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 urges the people to "seek the LORD and His strength; seek His face always" (1 Chronicles 16:11). This is a powerful reminder to make seeking God a constant priority. In every decision and challenge, turn to Him for guidance and strength, knowing that He is always ready to lead you on the right path.</w:t>
      </w:r>
    </w:p>
    <w:p w14:paraId="3873695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incorporate seeking the Lord into your daily routine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the Lord continually is emphasized in 1 Chronicles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seeking the Lord in challenging times? </w:t>
      </w:r>
    </w:p>
    <w:p w14:paraId="3E9E058D"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 His Marvelous Works</w:t>
      </w:r>
    </w:p>
    <w:p w14:paraId="4F47DA3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highlights the importance of remembering God's past deeds: "Remember the wonders He has done, His marvels, and the judgments He has pronounced" (1 Chronicles 16:12). Reflecting on God's faithfulness in the past can strengthen your faith and give you confidence in His promises for the future.</w:t>
      </w:r>
    </w:p>
    <w:p w14:paraId="128B9B0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incorporate remembering God's works into your daily routine to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share stories of God's marvelous works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future generations remember and appreciate God's marvelous works? </w:t>
      </w:r>
    </w:p>
    <w:p w14:paraId="6137437B" w14:textId="77777777" w:rsidR="00F86F64"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B4F615" w14:textId="77777777" w:rsidR="00F86F64" w:rsidRDefault="00F86F64">
      <w:pPr>
        <w:spacing w:after="0" w:line="240" w:lineRule="auto"/>
        <w:rPr>
          <w:rFonts w:eastAsia="Times New Roman"/>
          <w:b/>
          <w:bCs/>
          <w:kern w:val="0"/>
          <w:sz w:val="21"/>
          <w:szCs w:val="21"/>
        </w:rPr>
      </w:pPr>
      <w:r>
        <w:rPr>
          <w:rFonts w:eastAsia="Times New Roman"/>
          <w:b/>
          <w:bCs/>
          <w:kern w:val="0"/>
          <w:sz w:val="21"/>
          <w:szCs w:val="21"/>
        </w:rPr>
        <w:br w:type="page"/>
      </w:r>
    </w:p>
    <w:p w14:paraId="4261B76E" w14:textId="77777777" w:rsidR="00F86F64" w:rsidRDefault="00F86F64" w:rsidP="00F77642">
      <w:pPr>
        <w:spacing w:line="247" w:lineRule="auto"/>
        <w:rPr>
          <w:rFonts w:eastAsia="Times New Roman"/>
          <w:b/>
          <w:bCs/>
          <w:kern w:val="0"/>
          <w:sz w:val="21"/>
          <w:szCs w:val="21"/>
        </w:rPr>
      </w:pPr>
    </w:p>
    <w:p w14:paraId="10C7C2C6" w14:textId="6E515CCB"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Declare His Glory Among the Nations</w:t>
      </w:r>
    </w:p>
    <w:p w14:paraId="5A87EE3C"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psalm calls us to "declare His glory among the nations, His wonderful deeds among all peoples" (1 Chronicles 16:24). Sharing the good news of God's love and salvation is a vital part of our mission. Look for opportunities to share your faith story and the impact of God's grace in your life.</w:t>
      </w:r>
    </w:p>
    <w:p w14:paraId="6FF4BEF1" w14:textId="77777777" w:rsidR="00F86F64" w:rsidRDefault="00F77642" w:rsidP="00F77642">
      <w:pPr>
        <w:spacing w:line="247" w:lineRule="auto"/>
      </w:pPr>
      <w:r w:rsidRPr="00F6333B">
        <w:rPr>
          <w:rFonts w:eastAsia="Times New Roman"/>
          <w:kern w:val="0"/>
          <w:sz w:val="21"/>
          <w:szCs w:val="21"/>
        </w:rPr>
        <w:t>1. How can you practically declare God's glory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share God's glory with people from different cultures?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God's glory is evident in your community?</w:t>
      </w:r>
    </w:p>
    <w:p w14:paraId="1C9C78DF" w14:textId="77777777" w:rsidR="00F86F64"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p>
    <w:p w14:paraId="330F0523" w14:textId="1B4E0EDA"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sidRPr="00F6333B">
        <w:rPr>
          <w:rFonts w:eastAsia="Times New Roman"/>
          <w:b/>
          <w:bCs/>
          <w:kern w:val="0"/>
          <w:sz w:val="21"/>
          <w:szCs w:val="21"/>
        </w:rPr>
        <w:t>Recognize God's Sovereignty</w:t>
      </w:r>
    </w:p>
    <w:p w14:paraId="6244D300"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emphasizes God's sovereignty over all creation: "For great is the LORD, and greatly to be praised; He is to be feared above all gods" (1 Chronicles 16:25). Acknowledge His supreme authority in your life, trusting that He is in control and working all things for your good.</w:t>
      </w:r>
    </w:p>
    <w:p w14:paraId="055F8530"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acknowledge God's sovereignty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sovereignty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sovereignty in your life? </w:t>
      </w:r>
    </w:p>
    <w:p w14:paraId="568A4DCC" w14:textId="77777777" w:rsidR="00F86F64"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AFDFC8" w14:textId="77777777" w:rsidR="00F86F64" w:rsidRDefault="00F86F64">
      <w:pPr>
        <w:spacing w:after="0" w:line="240" w:lineRule="auto"/>
        <w:rPr>
          <w:rFonts w:eastAsia="Times New Roman"/>
          <w:b/>
          <w:bCs/>
          <w:kern w:val="0"/>
          <w:sz w:val="21"/>
          <w:szCs w:val="21"/>
        </w:rPr>
      </w:pPr>
      <w:r>
        <w:rPr>
          <w:rFonts w:eastAsia="Times New Roman"/>
          <w:b/>
          <w:bCs/>
          <w:kern w:val="0"/>
          <w:sz w:val="21"/>
          <w:szCs w:val="21"/>
        </w:rPr>
        <w:br w:type="page"/>
      </w:r>
    </w:p>
    <w:p w14:paraId="2FCC35D8" w14:textId="77777777" w:rsidR="00F86F64" w:rsidRDefault="00F86F64" w:rsidP="00F77642">
      <w:pPr>
        <w:spacing w:line="247" w:lineRule="auto"/>
        <w:rPr>
          <w:rFonts w:eastAsia="Times New Roman"/>
          <w:b/>
          <w:bCs/>
          <w:kern w:val="0"/>
          <w:sz w:val="21"/>
          <w:szCs w:val="21"/>
        </w:rPr>
      </w:pPr>
    </w:p>
    <w:p w14:paraId="3C854247" w14:textId="0F28EB01"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Offer Sacrifices of Praise</w:t>
      </w:r>
    </w:p>
    <w:p w14:paraId="5F4C6E5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 instructs the people to "bring an offering and come before Him; worship the LORD in the splendor of His holiness" (1 Chronicles 16:29). While we may not offer physical sacrifices today, we can offer sacrifices of praise and thanksgiving, dedicating our lives as living offerings to God.</w:t>
      </w:r>
    </w:p>
    <w:p w14:paraId="1231E390"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incorporate daily sacrifices of praise into your routine to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offering praise is essential in both good and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praise remains genuine and heartfelt, not just a ritual? </w:t>
      </w:r>
    </w:p>
    <w:p w14:paraId="1EF3CAA1"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Rejoice in His Presence</w:t>
      </w:r>
    </w:p>
    <w:p w14:paraId="09B148A0"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encourages us to "let the heavens be glad, and the earth rejoice" (1 Chronicles 16:31). Rejoicing in God's presence brings joy and peace to our hearts. Make time to bask in His presence, allowing His joy to fill your life and overflow to those around you.</w:t>
      </w:r>
    </w:p>
    <w:p w14:paraId="713BD633"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incorporate rejoicing in God's presence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rejoicing in God's presence is important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help others experience joy in God's presence? </w:t>
      </w:r>
    </w:p>
    <w:p w14:paraId="038C5D0F" w14:textId="77777777" w:rsidR="00F86F64"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2B9076" w14:textId="77777777" w:rsidR="00F86F64" w:rsidRDefault="00F86F64">
      <w:pPr>
        <w:spacing w:after="0" w:line="240" w:lineRule="auto"/>
        <w:rPr>
          <w:rFonts w:eastAsia="Times New Roman"/>
          <w:b/>
          <w:bCs/>
          <w:kern w:val="0"/>
          <w:sz w:val="21"/>
          <w:szCs w:val="21"/>
        </w:rPr>
      </w:pPr>
      <w:r>
        <w:rPr>
          <w:rFonts w:eastAsia="Times New Roman"/>
          <w:b/>
          <w:bCs/>
          <w:kern w:val="0"/>
          <w:sz w:val="21"/>
          <w:szCs w:val="21"/>
        </w:rPr>
        <w:br w:type="page"/>
      </w:r>
    </w:p>
    <w:p w14:paraId="65683F36" w14:textId="77777777" w:rsidR="00F86F64" w:rsidRDefault="00F86F64" w:rsidP="00F77642">
      <w:pPr>
        <w:spacing w:line="247" w:lineRule="auto"/>
        <w:rPr>
          <w:rFonts w:eastAsia="Times New Roman"/>
          <w:b/>
          <w:bCs/>
          <w:kern w:val="0"/>
          <w:sz w:val="21"/>
          <w:szCs w:val="21"/>
        </w:rPr>
      </w:pPr>
    </w:p>
    <w:p w14:paraId="1F954596" w14:textId="005203CB"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Trust in His Covenant Promises</w:t>
      </w:r>
    </w:p>
    <w:p w14:paraId="3C9B4410"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 reminds the Israelites of God's covenant with Abraham, Isaac, and Jacob, highlighting His faithfulness to His promises (1 Chronicles 16:15-18). Trust in God's unchanging promises, knowing that He is faithful to fulfill His word in your life, just as He did for the patriarchs.</w:t>
      </w:r>
    </w:p>
    <w:p w14:paraId="2B8EF8F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actively remember and trust God's covenant promises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promises can strengthen your faith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faithfulness to His covenant? </w:t>
      </w:r>
    </w:p>
    <w:p w14:paraId="26F23629"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Praise the Lord Forever</w:t>
      </w:r>
    </w:p>
    <w:p w14:paraId="3514843C"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 xml:space="preserve">The chapter concludes with a call to praise: "Blessed be the LORD, the God of Israel, from everlasting to everlasting" (1 Chronicles 16:36). Let praise be a constant in your life, from the moment you wake up to the time you lay down to rest. Praise Him for His eternal nature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unending love, and let your life be a testament to His glory.</w:t>
      </w:r>
    </w:p>
    <w:p w14:paraId="6F21B441" w14:textId="77777777" w:rsidR="00F77642" w:rsidRPr="001B37DC" w:rsidRDefault="00F77642" w:rsidP="00F77642">
      <w:pPr>
        <w:spacing w:line="247" w:lineRule="auto"/>
        <w:rPr>
          <w:rFonts w:eastAsia="Times New Roman"/>
          <w:kern w:val="0"/>
          <w:sz w:val="21"/>
          <w:szCs w:val="21"/>
        </w:rPr>
      </w:pPr>
      <w:r w:rsidRPr="00F6333B">
        <w:rPr>
          <w:rFonts w:eastAsia="Times New Roman"/>
          <w:kern w:val="0"/>
          <w:sz w:val="21"/>
          <w:szCs w:val="21"/>
        </w:rPr>
        <w:t>1. How can you incorporate daily praise into your routine to honor God continually?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praise impacts your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to praise God in challenging times?</w:t>
      </w:r>
      <w:r w:rsidRPr="001B37DC">
        <w:br w:type="page"/>
      </w:r>
    </w:p>
    <w:p w14:paraId="7B0D263C" w14:textId="77777777" w:rsidR="00F77642" w:rsidRPr="00F77642" w:rsidRDefault="00F77642" w:rsidP="00F77642">
      <w:pPr>
        <w:spacing w:line="247" w:lineRule="auto"/>
        <w:jc w:val="center"/>
        <w:outlineLvl w:val="0"/>
        <w:rPr>
          <w:rFonts w:eastAsia="Times New Roman"/>
          <w:b/>
          <w:bCs/>
          <w:kern w:val="36"/>
          <w:sz w:val="32"/>
          <w:szCs w:val="32"/>
        </w:rPr>
      </w:pPr>
      <w:r w:rsidRPr="00F77642">
        <w:rPr>
          <w:rFonts w:eastAsia="Times New Roman"/>
          <w:b/>
          <w:bCs/>
          <w:kern w:val="36"/>
          <w:sz w:val="32"/>
          <w:szCs w:val="32"/>
        </w:rPr>
        <w:t>1 Chronicles 17 Teaching Points and Bible Study Questions</w:t>
      </w:r>
    </w:p>
    <w:p w14:paraId="4280B91E" w14:textId="6B4DEADC"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God’s Promises Are Unfailing</w:t>
      </w:r>
    </w:p>
    <w:p w14:paraId="5F4A8E56"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In 1 Chronicles 17, we see God making a covenant with David, promising that his lineage will endure forever. This is a powerful reminder that God's promises are steadfast and reliable. As it is written, "I will establish his throne forever" (1 Chronicles 17:12). When God makes a promise, He keeps it, and we can trust Him to fulfill His word in our lives as well.</w:t>
      </w:r>
    </w:p>
    <w:p w14:paraId="4A435C4C"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trust God's promises in uncertain times, as David did in 1 Chronicles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to David are relevant to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unfailing promises daily? </w:t>
      </w:r>
    </w:p>
    <w:p w14:paraId="1538AE66"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Plans Surpass Our Own</w:t>
      </w:r>
    </w:p>
    <w:p w14:paraId="3A8729E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 initially planned to build a house for the Lord, but God had a different plan. "You are not the one to build Me a house to dwell in" (1 Chronicles 17:4). This teaches us that while our intentions may be good, God’s plans are always greater. We should seek His guidance and be open to His direction, knowing that His ways are higher than ours.</w:t>
      </w:r>
    </w:p>
    <w:p w14:paraId="6E5FCBF3"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trust God's plans when they differ from your own desires or expectations?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plans that surpass your own ambitions?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on God's plans provide more peace than following your own? </w:t>
      </w:r>
    </w:p>
    <w:p w14:paraId="267B524B" w14:textId="77777777" w:rsidR="00F86F64"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72CD03" w14:textId="77777777" w:rsidR="00F86F64" w:rsidRDefault="00F86F64">
      <w:pPr>
        <w:spacing w:after="0" w:line="240" w:lineRule="auto"/>
        <w:rPr>
          <w:rFonts w:eastAsia="Times New Roman"/>
          <w:b/>
          <w:bCs/>
          <w:kern w:val="0"/>
          <w:sz w:val="21"/>
          <w:szCs w:val="21"/>
        </w:rPr>
      </w:pPr>
      <w:r>
        <w:rPr>
          <w:rFonts w:eastAsia="Times New Roman"/>
          <w:b/>
          <w:bCs/>
          <w:kern w:val="0"/>
          <w:sz w:val="21"/>
          <w:szCs w:val="21"/>
        </w:rPr>
        <w:br w:type="page"/>
      </w:r>
    </w:p>
    <w:p w14:paraId="59F78D98" w14:textId="77777777" w:rsidR="00F86F64" w:rsidRDefault="00F86F64" w:rsidP="00F86F64">
      <w:pPr>
        <w:spacing w:after="0" w:line="240" w:lineRule="auto"/>
        <w:rPr>
          <w:rFonts w:eastAsia="Times New Roman"/>
          <w:b/>
          <w:bCs/>
          <w:kern w:val="0"/>
          <w:sz w:val="21"/>
          <w:szCs w:val="21"/>
        </w:rPr>
      </w:pPr>
    </w:p>
    <w:p w14:paraId="6C20103A" w14:textId="6D2FB31F" w:rsidR="00F77642" w:rsidRPr="00F86F64" w:rsidRDefault="00F77642" w:rsidP="0078639B">
      <w:pPr>
        <w:spacing w:line="240" w:lineRule="auto"/>
        <w:rPr>
          <w:rFonts w:eastAsia="Times New Roman"/>
          <w:b/>
          <w:bCs/>
          <w:kern w:val="0"/>
          <w:sz w:val="21"/>
          <w:szCs w:val="21"/>
        </w:rPr>
      </w:pPr>
      <w:r w:rsidRPr="00F6333B">
        <w:rPr>
          <w:rFonts w:eastAsia="Times New Roman"/>
          <w:b/>
          <w:bCs/>
          <w:kern w:val="0"/>
          <w:sz w:val="21"/>
          <w:szCs w:val="21"/>
        </w:rPr>
        <w:t>God’s Presence Brings Blessing</w:t>
      </w:r>
    </w:p>
    <w:p w14:paraId="251B711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God reminded David of His presence throughout his journey: "I have been with you wherever you have gone" (1 Chronicles 17:8). This assurance of God’s presence is a source of strength and blessing. When we walk with God, we are never alone, and His presence brings peace and prosperity into our lives.</w:t>
      </w:r>
    </w:p>
    <w:p w14:paraId="28CE481D"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actively seek God's presence in your daily life to experience His blessings?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essential for receiving true blessings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presence remains central in your home? </w:t>
      </w:r>
    </w:p>
    <w:p w14:paraId="0CB14253"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Humility Before God is Essential</w:t>
      </w:r>
    </w:p>
    <w:p w14:paraId="074A3010"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response to God’s promise was one of humility and gratitude. He acknowledged his unworthiness, saying, "Who am I, O LORD God, and what is my house, that You have brought me this far?" (1 Chronicles 17:16). Recognizing our dependence on God and approaching Him with humility opens the door to His grace and favor.</w:t>
      </w:r>
    </w:p>
    <w:p w14:paraId="44229B5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practice humility in your daily life as David did before God in 1 Chronicles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in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response to God's promise that can be applied to your life? </w:t>
      </w:r>
    </w:p>
    <w:p w14:paraId="34D0C4BB" w14:textId="77777777" w:rsidR="00F86F64"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BDB108" w14:textId="77777777" w:rsidR="00F86F64" w:rsidRDefault="00F86F64">
      <w:pPr>
        <w:spacing w:after="0" w:line="240" w:lineRule="auto"/>
        <w:rPr>
          <w:rFonts w:eastAsia="Times New Roman"/>
          <w:b/>
          <w:bCs/>
          <w:kern w:val="0"/>
          <w:sz w:val="21"/>
          <w:szCs w:val="21"/>
        </w:rPr>
      </w:pPr>
      <w:r>
        <w:rPr>
          <w:rFonts w:eastAsia="Times New Roman"/>
          <w:b/>
          <w:bCs/>
          <w:kern w:val="0"/>
          <w:sz w:val="21"/>
          <w:szCs w:val="21"/>
        </w:rPr>
        <w:br w:type="page"/>
      </w:r>
    </w:p>
    <w:p w14:paraId="51F79323" w14:textId="77777777" w:rsidR="00F86F64" w:rsidRDefault="00F86F64" w:rsidP="00F86F64">
      <w:pPr>
        <w:spacing w:after="0" w:line="240" w:lineRule="auto"/>
        <w:rPr>
          <w:rFonts w:eastAsia="Times New Roman"/>
          <w:b/>
          <w:bCs/>
          <w:kern w:val="0"/>
          <w:sz w:val="21"/>
          <w:szCs w:val="21"/>
        </w:rPr>
      </w:pPr>
    </w:p>
    <w:p w14:paraId="7EAE6E62" w14:textId="7C3D2D16" w:rsidR="00F77642" w:rsidRPr="00F86F64" w:rsidRDefault="00F77642" w:rsidP="0078639B">
      <w:pPr>
        <w:spacing w:line="240" w:lineRule="auto"/>
        <w:rPr>
          <w:rFonts w:eastAsia="Times New Roman"/>
          <w:b/>
          <w:bCs/>
          <w:kern w:val="0"/>
          <w:sz w:val="21"/>
          <w:szCs w:val="21"/>
        </w:rPr>
      </w:pPr>
      <w:r w:rsidRPr="00F6333B">
        <w:rPr>
          <w:rFonts w:eastAsia="Times New Roman"/>
          <w:b/>
          <w:bCs/>
          <w:kern w:val="0"/>
          <w:sz w:val="21"/>
          <w:szCs w:val="21"/>
        </w:rPr>
        <w:t>God’s Covenant is Eternal</w:t>
      </w:r>
    </w:p>
    <w:p w14:paraId="04CDA9A1"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covenant God made with David was not just for his lifetime but for eternity. "I will establish his throne forever" (1 Chronicles 17:12). This eternal promise points to the coming of Jesus Christ, the ultimate fulfillment of God’s covenant. It reminds us that God’s plans are eternal, and His promises extend beyond our temporal understanding.</w:t>
      </w:r>
    </w:p>
    <w:p w14:paraId="51061935" w14:textId="77777777" w:rsidR="00F86F64" w:rsidRDefault="00F77642" w:rsidP="00F77642">
      <w:pPr>
        <w:spacing w:line="247" w:lineRule="auto"/>
        <w:rPr>
          <w:rFonts w:eastAsia="Times New Roman"/>
          <w:b/>
          <w:bCs/>
          <w:kern w:val="0"/>
          <w:sz w:val="21"/>
          <w:szCs w:val="21"/>
        </w:rPr>
      </w:pPr>
      <w:r w:rsidRPr="00F6333B">
        <w:rPr>
          <w:rFonts w:eastAsia="Times New Roman"/>
          <w:kern w:val="0"/>
          <w:sz w:val="21"/>
          <w:szCs w:val="21"/>
        </w:rPr>
        <w:t>1. How can you apply the concept of God's eternal covenant to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eternal promises can impact your long-term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eternal covenant during challenging times?</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73A9C9" w14:textId="1D689AC4"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sidRPr="00F6333B">
        <w:rPr>
          <w:rFonts w:eastAsia="Times New Roman"/>
          <w:b/>
          <w:bCs/>
          <w:kern w:val="0"/>
          <w:sz w:val="21"/>
          <w:szCs w:val="21"/>
        </w:rPr>
        <w:t>God’s Word is Trustworthy</w:t>
      </w:r>
    </w:p>
    <w:p w14:paraId="6D4536B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Nathan the prophet conveyed God’s message to David, and it was fulfilled exactly as spoken. "According to all these words and this entire vision, so Nathan spoke to David" (1 Chronicles 17:15). This underscores the reliability of God’s word. We can trust the Scriptures as the ultimate authority in our lives, knowing they are inspired and true.</w:t>
      </w:r>
    </w:p>
    <w:p w14:paraId="1352161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apply God's trustworthy promises in 1 Chronicles 17 to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word can impact your relationships and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trust in God's promises like David did? </w:t>
      </w:r>
    </w:p>
    <w:p w14:paraId="50320588" w14:textId="77777777" w:rsidR="00F86F64"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0985BB" w14:textId="77777777" w:rsidR="00F86F64" w:rsidRDefault="00F86F64">
      <w:pPr>
        <w:spacing w:after="0" w:line="240" w:lineRule="auto"/>
        <w:rPr>
          <w:rFonts w:eastAsia="Times New Roman"/>
          <w:b/>
          <w:bCs/>
          <w:kern w:val="0"/>
          <w:sz w:val="21"/>
          <w:szCs w:val="21"/>
        </w:rPr>
      </w:pPr>
      <w:r>
        <w:rPr>
          <w:rFonts w:eastAsia="Times New Roman"/>
          <w:b/>
          <w:bCs/>
          <w:kern w:val="0"/>
          <w:sz w:val="21"/>
          <w:szCs w:val="21"/>
        </w:rPr>
        <w:br w:type="page"/>
      </w:r>
    </w:p>
    <w:p w14:paraId="4F1ED7C3" w14:textId="77777777" w:rsidR="00F86F64" w:rsidRDefault="00F86F64" w:rsidP="00F77642">
      <w:pPr>
        <w:spacing w:line="247" w:lineRule="auto"/>
        <w:rPr>
          <w:rFonts w:eastAsia="Times New Roman"/>
          <w:b/>
          <w:bCs/>
          <w:kern w:val="0"/>
          <w:sz w:val="21"/>
          <w:szCs w:val="21"/>
        </w:rPr>
      </w:pPr>
    </w:p>
    <w:p w14:paraId="4F26BFAE" w14:textId="135C1859"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God’s Sovereignty is Supreme</w:t>
      </w:r>
    </w:p>
    <w:p w14:paraId="1C94670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God’s declaration to David highlights His sovereignty: "I took you from the pasture, from following the flock, to be ruler over My people Israel" (1 Chronicles 17:7). God is in control of all things, and He orchestrates events according to His divine will. Recognizing His sovereignty helps us to trust Him in every circumstance.</w:t>
      </w:r>
    </w:p>
    <w:p w14:paraId="04424CB2"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recognizing God's sovereignty in 1 Chronicles 17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supreme plans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personal goals with God's sovereign will? </w:t>
      </w:r>
    </w:p>
    <w:p w14:paraId="7E84FC83"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Gratitude is a Response to God’s Goodness</w:t>
      </w:r>
    </w:p>
    <w:p w14:paraId="4ED8221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prayer is filled with gratitude for God’s goodness and faithfulness. "What more can David say to You for honoring Your servant?" (1 Chronicles 17:18). Gratitude is a natural response to God’s blessings, and it cultivates a heart of worship and praise. Let us continually give thanks for His abundant grace.</w:t>
      </w:r>
    </w:p>
    <w:p w14:paraId="54A12AA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express gratitude for God's goodness in your daily life like David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promises can enhance your sense of gratitude?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remember God's past goodness during challenging times? </w:t>
      </w:r>
    </w:p>
    <w:p w14:paraId="6E2FB7BE" w14:textId="77777777" w:rsidR="00F86F64"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04E58A" w14:textId="77777777" w:rsidR="00F86F64" w:rsidRDefault="00F86F64">
      <w:pPr>
        <w:spacing w:after="0" w:line="240" w:lineRule="auto"/>
        <w:rPr>
          <w:rFonts w:eastAsia="Times New Roman"/>
          <w:b/>
          <w:bCs/>
          <w:kern w:val="0"/>
          <w:sz w:val="21"/>
          <w:szCs w:val="21"/>
        </w:rPr>
      </w:pPr>
      <w:r>
        <w:rPr>
          <w:rFonts w:eastAsia="Times New Roman"/>
          <w:b/>
          <w:bCs/>
          <w:kern w:val="0"/>
          <w:sz w:val="21"/>
          <w:szCs w:val="21"/>
        </w:rPr>
        <w:br w:type="page"/>
      </w:r>
    </w:p>
    <w:p w14:paraId="3DFBE476" w14:textId="77777777" w:rsidR="00F86F64" w:rsidRDefault="00F86F64" w:rsidP="00F77642">
      <w:pPr>
        <w:spacing w:line="247" w:lineRule="auto"/>
        <w:rPr>
          <w:rFonts w:eastAsia="Times New Roman"/>
          <w:b/>
          <w:bCs/>
          <w:kern w:val="0"/>
          <w:sz w:val="21"/>
          <w:szCs w:val="21"/>
        </w:rPr>
      </w:pPr>
    </w:p>
    <w:p w14:paraId="45EEB930" w14:textId="07E6D812"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God’s Name is to be Exalted</w:t>
      </w:r>
    </w:p>
    <w:p w14:paraId="724342D2"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prayer exalts God’s name, acknowledging His greatness: "O LORD, there is none like You, and there is no God but You" (1 Chronicles 17:20). Exalting God’s name is an act of worship that acknowledges His majesty and power. Let us lift His name high in all we do, proclaiming His glory to the world.</w:t>
      </w:r>
    </w:p>
    <w:p w14:paraId="19677112"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actively exalt God's name in your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exalting God's name is important in your personal and community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name is honored in your family? </w:t>
      </w:r>
    </w:p>
    <w:p w14:paraId="30697FE7"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 in God’s Promises Brings Peace</w:t>
      </w:r>
    </w:p>
    <w:p w14:paraId="5A5C9BE1"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faith in God’s promises brought him peace and confidence. "And now, O LORD, let the promise You have made concerning Your servant and his house be established forever" (1 Chronicles 17:23). When we place our faith in God’s promises, we experience a peace that surpasses understanding, knowing that He is faithful to fulfill His word.</w:t>
      </w:r>
    </w:p>
    <w:p w14:paraId="2DD4F436" w14:textId="77777777" w:rsidR="00F77642" w:rsidRPr="001B37DC" w:rsidRDefault="00F77642" w:rsidP="00F77642">
      <w:pPr>
        <w:spacing w:line="247" w:lineRule="auto"/>
        <w:rPr>
          <w:rFonts w:eastAsia="Times New Roman"/>
          <w:kern w:val="0"/>
          <w:sz w:val="21"/>
          <w:szCs w:val="21"/>
        </w:rPr>
      </w:pPr>
      <w:r w:rsidRPr="00F6333B">
        <w:rPr>
          <w:rFonts w:eastAsia="Times New Roman"/>
          <w:kern w:val="0"/>
          <w:sz w:val="21"/>
          <w:szCs w:val="21"/>
        </w:rPr>
        <w:t>1. How can trusting in God's promises bring peace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in God's promises is essential for maintaining inner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strengthen your faith in God's promises daily?</w:t>
      </w:r>
      <w:r w:rsidRPr="001B37DC">
        <w:br w:type="page"/>
      </w:r>
    </w:p>
    <w:p w14:paraId="5DA97D8D" w14:textId="77777777" w:rsidR="00F77642" w:rsidRPr="00F77642" w:rsidRDefault="00F77642" w:rsidP="00F77642">
      <w:pPr>
        <w:spacing w:line="247" w:lineRule="auto"/>
        <w:jc w:val="center"/>
        <w:outlineLvl w:val="0"/>
        <w:rPr>
          <w:rFonts w:eastAsia="Times New Roman"/>
          <w:b/>
          <w:bCs/>
          <w:kern w:val="36"/>
          <w:sz w:val="32"/>
          <w:szCs w:val="32"/>
        </w:rPr>
      </w:pPr>
      <w:r w:rsidRPr="00F77642">
        <w:rPr>
          <w:rFonts w:eastAsia="Times New Roman"/>
          <w:b/>
          <w:bCs/>
          <w:kern w:val="36"/>
          <w:sz w:val="32"/>
          <w:szCs w:val="32"/>
        </w:rPr>
        <w:t>1 Chronicles 18 Teaching Points and Bible Study Questions</w:t>
      </w:r>
    </w:p>
    <w:p w14:paraId="4A42846E" w14:textId="03784602"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Victory Comes from the Lord</w:t>
      </w:r>
    </w:p>
    <w:p w14:paraId="74DF539D"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In 1 Chronicles 18, we see King David achieving numerous victories over his enemies. This chapter reminds us that true victory comes from the Lord. As it is written, "The LORD gave David victory wherever he went" (1 Chronicles 18:6). When we align our actions with God's will, we can trust that He will guide us to triumph in our endeavors.</w:t>
      </w:r>
    </w:p>
    <w:p w14:paraId="36979E3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acknowledge God's role in your victories and successes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 can lead to true victory in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give God credit for your achievements? </w:t>
      </w:r>
    </w:p>
    <w:p w14:paraId="719D0794"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Strong Leadership</w:t>
      </w:r>
    </w:p>
    <w:p w14:paraId="3038BF0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leadership is a central theme in this chapter. His ability to lead with wisdom and courage brought peace and prosperity to Israel. As leaders in our own lives, whether in our families, workplaces, or communities, we should strive to emulate David's example by seeking God's guidance and leading with integrity.</w:t>
      </w:r>
    </w:p>
    <w:p w14:paraId="0C05A94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strong leadership in your community inspire positive change and growth, similar to David's reign?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strong leadership is crucial for maintaining peace and stability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leadership to apply in your personal or professional life today? </w:t>
      </w:r>
    </w:p>
    <w:p w14:paraId="1A7AA31E" w14:textId="77777777" w:rsidR="00F86F64"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3A5E8A9" w14:textId="77777777" w:rsidR="00F86F64" w:rsidRDefault="00F86F64">
      <w:pPr>
        <w:spacing w:after="0" w:line="240" w:lineRule="auto"/>
        <w:rPr>
          <w:rFonts w:eastAsia="Times New Roman"/>
          <w:b/>
          <w:bCs/>
          <w:kern w:val="0"/>
          <w:sz w:val="21"/>
          <w:szCs w:val="21"/>
        </w:rPr>
      </w:pPr>
      <w:r>
        <w:rPr>
          <w:rFonts w:eastAsia="Times New Roman"/>
          <w:b/>
          <w:bCs/>
          <w:kern w:val="0"/>
          <w:sz w:val="21"/>
          <w:szCs w:val="21"/>
        </w:rPr>
        <w:br w:type="page"/>
      </w:r>
    </w:p>
    <w:p w14:paraId="0660B733" w14:textId="77777777" w:rsidR="00F86F64" w:rsidRDefault="00F86F64" w:rsidP="00F77642">
      <w:pPr>
        <w:spacing w:line="247" w:lineRule="auto"/>
        <w:rPr>
          <w:rFonts w:eastAsia="Times New Roman"/>
          <w:b/>
          <w:bCs/>
          <w:kern w:val="0"/>
          <w:sz w:val="21"/>
          <w:szCs w:val="21"/>
        </w:rPr>
      </w:pPr>
    </w:p>
    <w:p w14:paraId="503C60BC" w14:textId="3EDB83EB"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Power of Alliances</w:t>
      </w:r>
    </w:p>
    <w:p w14:paraId="3757F8D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alliances, such as with King Tou of Hamath, demonstrate the importance of forming strong, God-honoring relationships. These alliances not only brought peace but also strengthened Israel. In our lives, building relationships with like-minded individuals can provide support and encouragement in our spiritual journey.</w:t>
      </w:r>
    </w:p>
    <w:p w14:paraId="44F33E0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forming alliances today help you achieve personal or community goals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alliances were crucial for David's success, and how does this apply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alliances to strengthen your own relationships and networks? </w:t>
      </w:r>
    </w:p>
    <w:p w14:paraId="42A07E05"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Stewardship of Resources</w:t>
      </w:r>
    </w:p>
    <w:p w14:paraId="220F64F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 dedicated the spoils of war to the Lord, showing us the importance of stewardship. "King David also dedicated these to the LORD, along with the silver and gold he had carried off from all these nations" (1 Chronicles 18:11). We are called to use our resources wisely and for God's glory, recognizing that all we have is a gift from Him.</w:t>
      </w:r>
    </w:p>
    <w:p w14:paraId="43A19885"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we apply David's resource management to our personal financial stewardship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dedicated spoils to God, and how can we emulate this practice?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leadership in resource allocation for community benefit? </w:t>
      </w:r>
    </w:p>
    <w:p w14:paraId="69353767" w14:textId="77777777" w:rsidR="00F86F64"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539E96" w14:textId="77777777" w:rsidR="00F86F64" w:rsidRDefault="00F86F64">
      <w:pPr>
        <w:spacing w:after="0" w:line="240" w:lineRule="auto"/>
        <w:rPr>
          <w:rFonts w:eastAsia="Times New Roman"/>
          <w:b/>
          <w:bCs/>
          <w:kern w:val="0"/>
          <w:sz w:val="21"/>
          <w:szCs w:val="21"/>
        </w:rPr>
      </w:pPr>
      <w:r>
        <w:rPr>
          <w:rFonts w:eastAsia="Times New Roman"/>
          <w:b/>
          <w:bCs/>
          <w:kern w:val="0"/>
          <w:sz w:val="21"/>
          <w:szCs w:val="21"/>
        </w:rPr>
        <w:br w:type="page"/>
      </w:r>
    </w:p>
    <w:p w14:paraId="68337469" w14:textId="77777777" w:rsidR="00F86F64" w:rsidRDefault="00F86F64" w:rsidP="00F77642">
      <w:pPr>
        <w:spacing w:line="247" w:lineRule="auto"/>
        <w:rPr>
          <w:rFonts w:eastAsia="Times New Roman"/>
          <w:b/>
          <w:bCs/>
          <w:kern w:val="0"/>
          <w:sz w:val="21"/>
          <w:szCs w:val="21"/>
        </w:rPr>
      </w:pPr>
    </w:p>
    <w:p w14:paraId="29650E05" w14:textId="5AF79C49"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Justice and Righteousness</w:t>
      </w:r>
    </w:p>
    <w:p w14:paraId="24D79848"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 reigned with justice and righteousness, setting a standard for leadership.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David reigned over all Israel, administering justice and righteousness for all his people" (1 Chronicles 18:14). We are reminded to act justly and love mercy in our interactions with others, reflecting God's character in our daily lives.</w:t>
      </w:r>
    </w:p>
    <w:p w14:paraId="706371E4" w14:textId="5F0DF431"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apply David's pursuit of justice and righteousness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justice and righteousness are essential for leadership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promote justice and righteousness in your personal relationships?</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Faithful Servants</w:t>
      </w:r>
    </w:p>
    <w:p w14:paraId="32152AB2"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highlights the roles of David's officials, such as Joab and Jehoshaphat, who served faithfully. Their dedication underscores the importance of serving with loyalty and diligence. In our own lives, we are called to serve God and others with a faithful heart, knowing that our work is ultimately for Him.</w:t>
      </w:r>
    </w:p>
    <w:p w14:paraId="7113B3AC"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demonstrate faithfulness in your daily responsibilities like David's servants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loyalty is crucial for effective leadership and teamwork?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servants about serving with integrity and dedication? </w:t>
      </w:r>
    </w:p>
    <w:p w14:paraId="6D8612FA" w14:textId="77777777" w:rsidR="00F86F64"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181362A" w14:textId="77777777" w:rsidR="00F86F64" w:rsidRDefault="00F86F64">
      <w:pPr>
        <w:spacing w:after="0" w:line="240" w:lineRule="auto"/>
        <w:rPr>
          <w:rFonts w:eastAsia="Times New Roman"/>
          <w:b/>
          <w:bCs/>
          <w:kern w:val="0"/>
          <w:sz w:val="21"/>
          <w:szCs w:val="21"/>
        </w:rPr>
      </w:pPr>
      <w:r>
        <w:rPr>
          <w:rFonts w:eastAsia="Times New Roman"/>
          <w:b/>
          <w:bCs/>
          <w:kern w:val="0"/>
          <w:sz w:val="21"/>
          <w:szCs w:val="21"/>
        </w:rPr>
        <w:br w:type="page"/>
      </w:r>
    </w:p>
    <w:p w14:paraId="07A8F2AD" w14:textId="77777777" w:rsidR="00F86F64" w:rsidRDefault="00F86F64" w:rsidP="00F77642">
      <w:pPr>
        <w:spacing w:line="247" w:lineRule="auto"/>
        <w:rPr>
          <w:rFonts w:eastAsia="Times New Roman"/>
          <w:b/>
          <w:bCs/>
          <w:kern w:val="0"/>
          <w:sz w:val="21"/>
          <w:szCs w:val="21"/>
        </w:rPr>
      </w:pPr>
    </w:p>
    <w:p w14:paraId="1BE0B27E" w14:textId="3507CF50"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God's Sovereignty in Our Lives</w:t>
      </w:r>
    </w:p>
    <w:p w14:paraId="162C398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victories and the expansion of his kingdom illustrate God's sovereignty. Despite the challenges we face, we can trust that God is in control and His plans for us are good. As we read, "The LORD gave David victory wherever he went" (1 Chronicles 18:13), we are reminded to rely on God's sovereignty in our own lives.</w:t>
      </w:r>
    </w:p>
    <w:p w14:paraId="39A8D5C0"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recognizing God's sovereignty in David's victories influence your trust in God's plan for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change your perspective on personal challenges and successes?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daily decisions with God's sovereign will? </w:t>
      </w:r>
    </w:p>
    <w:p w14:paraId="1D1D0670"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Obedience</w:t>
      </w:r>
    </w:p>
    <w:p w14:paraId="7D8CA870"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success was a result of his obedience to God. When we follow God's commands and live according to His Word, we position ourselves to receive His blessings. Obedience is not always easy, but it leads to a life of fulfillment and purpose.</w:t>
      </w:r>
    </w:p>
    <w:p w14:paraId="1826C1E8"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apply the principle of obedience to experience blessings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leads to blessings, as seen in David's victories in 1 Chronicles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God's will, like David's obedience? </w:t>
      </w:r>
    </w:p>
    <w:p w14:paraId="02F1A425" w14:textId="77777777" w:rsidR="00F86F64"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EF68C6" w14:textId="77777777" w:rsidR="00F86F64" w:rsidRDefault="00F86F64">
      <w:pPr>
        <w:spacing w:after="0" w:line="240" w:lineRule="auto"/>
        <w:rPr>
          <w:rFonts w:eastAsia="Times New Roman"/>
          <w:b/>
          <w:bCs/>
          <w:kern w:val="0"/>
          <w:sz w:val="21"/>
          <w:szCs w:val="21"/>
        </w:rPr>
      </w:pPr>
      <w:r>
        <w:rPr>
          <w:rFonts w:eastAsia="Times New Roman"/>
          <w:b/>
          <w:bCs/>
          <w:kern w:val="0"/>
          <w:sz w:val="21"/>
          <w:szCs w:val="21"/>
        </w:rPr>
        <w:br w:type="page"/>
      </w:r>
    </w:p>
    <w:p w14:paraId="78016C68" w14:textId="77777777" w:rsidR="00F86F64" w:rsidRDefault="00F86F64" w:rsidP="00F77642">
      <w:pPr>
        <w:spacing w:line="247" w:lineRule="auto"/>
        <w:rPr>
          <w:rFonts w:eastAsia="Times New Roman"/>
          <w:b/>
          <w:bCs/>
          <w:kern w:val="0"/>
          <w:sz w:val="21"/>
          <w:szCs w:val="21"/>
        </w:rPr>
      </w:pPr>
    </w:p>
    <w:p w14:paraId="21E9A671" w14:textId="3C933FC0"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Impact of a Godly Legacy</w:t>
      </w:r>
    </w:p>
    <w:p w14:paraId="1BA309A1"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actions set the stage for future generations. His commitment to God and his leadership left a lasting legacy. We are encouraged to consider the legacy we are leaving behind and to live in a way that honors God and inspires others.</w:t>
      </w:r>
    </w:p>
    <w:p w14:paraId="58B5316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David's victories inspire you to build a godly legacy in your own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following David's example of leadership and faithfulness?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a godly legacy matter for future generations in your community? </w:t>
      </w:r>
    </w:p>
    <w:p w14:paraId="3A34A33E"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Gratitude for God's Provision</w:t>
      </w:r>
    </w:p>
    <w:p w14:paraId="10675A2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Throughout 1 Chronicles 18, we see God's provision in David's life. Recognizing and expressing gratitude for God's blessings is essential. As we acknowledge His provision, our hearts are filled with joy and contentment, and we are reminded of His faithfulness in every season.</w:t>
      </w:r>
    </w:p>
    <w:p w14:paraId="67FAD286" w14:textId="77777777" w:rsidR="00F77642" w:rsidRPr="001B37DC" w:rsidRDefault="00F77642" w:rsidP="00F77642">
      <w:pPr>
        <w:spacing w:line="247" w:lineRule="auto"/>
        <w:rPr>
          <w:rFonts w:eastAsia="Times New Roman"/>
          <w:kern w:val="0"/>
          <w:sz w:val="21"/>
          <w:szCs w:val="21"/>
        </w:rPr>
      </w:pPr>
      <w:r w:rsidRPr="00F6333B">
        <w:rPr>
          <w:rFonts w:eastAsia="Times New Roman"/>
          <w:kern w:val="0"/>
          <w:sz w:val="21"/>
          <w:szCs w:val="21"/>
        </w:rPr>
        <w:t>1. How can you express gratitude for God's provision in your daily life like David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provision is important in maintaining a grateful heart?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past provisions during challenging times?</w:t>
      </w:r>
      <w:r w:rsidRPr="001B37DC">
        <w:br w:type="page"/>
      </w:r>
    </w:p>
    <w:p w14:paraId="1C6B53A5" w14:textId="77777777" w:rsidR="00F77642" w:rsidRPr="00F77642" w:rsidRDefault="00F77642" w:rsidP="00F77642">
      <w:pPr>
        <w:spacing w:line="247" w:lineRule="auto"/>
        <w:jc w:val="center"/>
        <w:outlineLvl w:val="0"/>
        <w:rPr>
          <w:rFonts w:eastAsia="Times New Roman"/>
          <w:b/>
          <w:bCs/>
          <w:kern w:val="36"/>
          <w:sz w:val="32"/>
          <w:szCs w:val="32"/>
        </w:rPr>
      </w:pPr>
      <w:r w:rsidRPr="00F77642">
        <w:rPr>
          <w:rFonts w:eastAsia="Times New Roman"/>
          <w:b/>
          <w:bCs/>
          <w:kern w:val="36"/>
          <w:sz w:val="32"/>
          <w:szCs w:val="32"/>
        </w:rPr>
        <w:t>1 Chronicles 19 Teaching Points and Bible Study Questions</w:t>
      </w:r>
    </w:p>
    <w:p w14:paraId="5C74A92C" w14:textId="2E0E7B89"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Misunderstanding Can Lead to Conflict</w:t>
      </w:r>
    </w:p>
    <w:p w14:paraId="028ADAB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In 1 Chronicles 19, we see how a simple misunderstanding can escalate into a full-blown conflict. When David sent messengers to console Hanun, the new king of the Ammonites, Hanun's advisors misinterpreted David's intentions, leading to unnecessary hostility. This reminds us of the importance of seeking clarity and understanding in our interactions. As Proverbs 15:1 says, "A gentle answer turns away wrath, but a harsh word stirs up anger." Let's strive to communicate clearly and seek peace in our relationships.</w:t>
      </w:r>
    </w:p>
    <w:p w14:paraId="23F5A79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ensure clear communication to prevent misunderstandings in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misunderstandings often escalate into conflicts, and how can this be avoided?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resolve a conflict caused by a misunderstanding? </w:t>
      </w:r>
    </w:p>
    <w:p w14:paraId="222B81DC"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Listening to Bad Advice</w:t>
      </w:r>
    </w:p>
    <w:p w14:paraId="7A21A74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Hanun's decision to humiliate David's envoys was based on the poor counsel of his advisors. This teaches us to be discerning about whose advice we follow. As believers, we should seek wisdom from God and His Word, as James 1:5 encourages: "If any of you lacks wisdom, let him ask of God, who gives generously to all without reproach, and it will be given to him." Surround yourself with godly counsel that aligns with Scripture.</w:t>
      </w:r>
    </w:p>
    <w:p w14:paraId="781ACD71"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discern between good and bad advice in challenging situations like the Ammonites faced?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follow bad advice despite potential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acting on harmful advice in your daily life? </w:t>
      </w:r>
    </w:p>
    <w:p w14:paraId="5C9E9716" w14:textId="77777777" w:rsidR="00F86F64"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CC13A77" w14:textId="77777777" w:rsidR="00F86F64" w:rsidRDefault="00F86F64">
      <w:pPr>
        <w:spacing w:after="0" w:line="240" w:lineRule="auto"/>
        <w:rPr>
          <w:rFonts w:eastAsia="Times New Roman"/>
          <w:b/>
          <w:bCs/>
          <w:kern w:val="0"/>
          <w:sz w:val="21"/>
          <w:szCs w:val="21"/>
        </w:rPr>
      </w:pPr>
      <w:r>
        <w:rPr>
          <w:rFonts w:eastAsia="Times New Roman"/>
          <w:b/>
          <w:bCs/>
          <w:kern w:val="0"/>
          <w:sz w:val="21"/>
          <w:szCs w:val="21"/>
        </w:rPr>
        <w:br w:type="page"/>
      </w:r>
    </w:p>
    <w:p w14:paraId="33CBEBD1" w14:textId="77777777" w:rsidR="00F86F64" w:rsidRDefault="00F86F64" w:rsidP="00F77642">
      <w:pPr>
        <w:spacing w:line="247" w:lineRule="auto"/>
        <w:rPr>
          <w:rFonts w:eastAsia="Times New Roman"/>
          <w:b/>
          <w:bCs/>
          <w:kern w:val="0"/>
          <w:sz w:val="21"/>
          <w:szCs w:val="21"/>
        </w:rPr>
      </w:pPr>
    </w:p>
    <w:p w14:paraId="37485E10" w14:textId="2BECBAED"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Importance of Loyalty and Support</w:t>
      </w:r>
    </w:p>
    <w:p w14:paraId="6E4D68F2"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When the Ammonites realized they had made themselves odious to David, they hired the Arameans for support. This highlights the importance of loyalty and having a strong support system. In our spiritual journey, we are called to support one another in love and truth. Hebrews 10:24-25 reminds us, "And let us consider how to spur one another on to love and good deeds. Let us not neglect meeting together, as some have made a habit, but let us encourage one another."</w:t>
      </w:r>
    </w:p>
    <w:p w14:paraId="2AC003A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demonstrate loyalty and support to friends facing unjust treatment, as seen in 1 Chronicles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loyalty is crucial in maintaining strong relationships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response to betrayal about supporting others in difficult situations? </w:t>
      </w:r>
    </w:p>
    <w:p w14:paraId="2358DB56"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Courage in the Face of Adversity</w:t>
      </w:r>
    </w:p>
    <w:p w14:paraId="22E3388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Joab, the commander of David's army, displayed remarkable courage when faced with a formidable enemy. He encouraged his troops, saying, "Be strong and let us fight bravely for our people and the cities of our God. The LORD will do what is good in His sight" (1 Chronicles 19:13). This teaches us to trust in God's sovereignty and to be courageous, knowing that He is in control.</w:t>
      </w:r>
    </w:p>
    <w:p w14:paraId="01FC550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demonstrate courage when facing unexpected challenges, like Joab did against the Ammonites?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standing firm in your beliefs during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unity with others help in overcoming adversity, as seen in Joab's leadership? </w:t>
      </w:r>
    </w:p>
    <w:p w14:paraId="14076054" w14:textId="77777777" w:rsidR="00F86F64"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0CE7C58" w14:textId="77777777" w:rsidR="00F86F64" w:rsidRDefault="00F86F64">
      <w:pPr>
        <w:spacing w:after="0" w:line="240" w:lineRule="auto"/>
        <w:rPr>
          <w:rFonts w:eastAsia="Times New Roman"/>
          <w:b/>
          <w:bCs/>
          <w:kern w:val="0"/>
          <w:sz w:val="21"/>
          <w:szCs w:val="21"/>
        </w:rPr>
      </w:pPr>
      <w:r>
        <w:rPr>
          <w:rFonts w:eastAsia="Times New Roman"/>
          <w:b/>
          <w:bCs/>
          <w:kern w:val="0"/>
          <w:sz w:val="21"/>
          <w:szCs w:val="21"/>
        </w:rPr>
        <w:br w:type="page"/>
      </w:r>
    </w:p>
    <w:p w14:paraId="63EB2E30" w14:textId="77777777" w:rsidR="00F86F64" w:rsidRDefault="00F86F64" w:rsidP="00F77642">
      <w:pPr>
        <w:spacing w:line="247" w:lineRule="auto"/>
        <w:rPr>
          <w:rFonts w:eastAsia="Times New Roman"/>
          <w:b/>
          <w:bCs/>
          <w:kern w:val="0"/>
          <w:sz w:val="21"/>
          <w:szCs w:val="21"/>
        </w:rPr>
      </w:pPr>
    </w:p>
    <w:p w14:paraId="4857D4E6" w14:textId="0C84F657"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Unity is Strength</w:t>
      </w:r>
    </w:p>
    <w:p w14:paraId="6C8F5B1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Joab and his brother Abishai worked together to face the threat from both the Ammonites and the Arameans. Their unity was crucial to their success. As believers, we are called to be united in Christ, working together for His kingdom. Ephesians 4:3 urges us to "make every effort to keep the unity of the Spirit through the bond of peace."</w:t>
      </w:r>
    </w:p>
    <w:p w14:paraId="3BE6B102" w14:textId="77777777" w:rsidR="00F86F64" w:rsidRDefault="00F77642" w:rsidP="00F77642">
      <w:pPr>
        <w:spacing w:line="247" w:lineRule="auto"/>
        <w:rPr>
          <w:rFonts w:eastAsia="Times New Roman"/>
          <w:b/>
          <w:bCs/>
          <w:kern w:val="0"/>
          <w:sz w:val="21"/>
          <w:szCs w:val="21"/>
        </w:rPr>
      </w:pPr>
      <w:r w:rsidRPr="00F6333B">
        <w:rPr>
          <w:rFonts w:eastAsia="Times New Roman"/>
          <w:kern w:val="0"/>
          <w:sz w:val="21"/>
          <w:szCs w:val="21"/>
        </w:rPr>
        <w:t>1. How can we apply the unity shown by Joab and Abishai in 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Israel's victory against the Ammonites and Arameans?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foster unity in challenging situations within your family or workplace?</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1F123C" w14:textId="2D79FCDF"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sidRPr="00F6333B">
        <w:rPr>
          <w:rFonts w:eastAsia="Times New Roman"/>
          <w:b/>
          <w:bCs/>
          <w:kern w:val="0"/>
          <w:sz w:val="21"/>
          <w:szCs w:val="21"/>
        </w:rPr>
        <w:t>God Fights for His People</w:t>
      </w:r>
    </w:p>
    <w:p w14:paraId="470B7A4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Despite the odds, David's forces were victorious because God was with them. This is a powerful reminder that God fights for His people. As Romans 8:31 declares, "If God is for us, who can be against us?" Trust in His power and presence in your life, knowing that He is your defender.</w:t>
      </w:r>
    </w:p>
    <w:p w14:paraId="1E5F315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trust God to fight your battles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intervenes for His people in times of conflict?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yourself with God's will when facing opposition? </w:t>
      </w:r>
    </w:p>
    <w:p w14:paraId="47FFAE82" w14:textId="77777777" w:rsidR="00F86F64"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06FADA" w14:textId="77777777" w:rsidR="00F86F64" w:rsidRDefault="00F86F64">
      <w:pPr>
        <w:spacing w:after="0" w:line="240" w:lineRule="auto"/>
        <w:rPr>
          <w:rFonts w:eastAsia="Times New Roman"/>
          <w:b/>
          <w:bCs/>
          <w:kern w:val="0"/>
          <w:sz w:val="21"/>
          <w:szCs w:val="21"/>
        </w:rPr>
      </w:pPr>
      <w:r>
        <w:rPr>
          <w:rFonts w:eastAsia="Times New Roman"/>
          <w:b/>
          <w:bCs/>
          <w:kern w:val="0"/>
          <w:sz w:val="21"/>
          <w:szCs w:val="21"/>
        </w:rPr>
        <w:br w:type="page"/>
      </w:r>
    </w:p>
    <w:p w14:paraId="72DD8BE3" w14:textId="77777777" w:rsidR="00F86F64" w:rsidRDefault="00F86F64" w:rsidP="00F77642">
      <w:pPr>
        <w:spacing w:line="247" w:lineRule="auto"/>
        <w:rPr>
          <w:rFonts w:eastAsia="Times New Roman"/>
          <w:b/>
          <w:bCs/>
          <w:kern w:val="0"/>
          <w:sz w:val="21"/>
          <w:szCs w:val="21"/>
        </w:rPr>
      </w:pPr>
    </w:p>
    <w:p w14:paraId="44F4A2E2" w14:textId="6FD25396"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Consequences of Pride</w:t>
      </w:r>
    </w:p>
    <w:p w14:paraId="78198E7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Ammonites' pride led them to provoke a conflict they could not win. Pride often precedes a fall, as Proverbs 16:18 warns: "Pride goes before destruction, and a haughty spirit before a fall." Let us remain humble, recognizing our dependence on God.</w:t>
      </w:r>
    </w:p>
    <w:p w14:paraId="077C622D"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recognizing pride in your life prevent conflicts and improve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choosing humility over pride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pride often lead to unnecessary battles, and how can you avoid this in your life? </w:t>
      </w:r>
    </w:p>
    <w:p w14:paraId="49CF0920"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Strategic Planning</w:t>
      </w:r>
    </w:p>
    <w:p w14:paraId="269DF3F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Joab's strategic division of his forces to face the dual threat teaches us the value of planning and preparation. Proverbs 21:5 states, "The plans of the diligent bring plenty, as surely as haste leads to poverty." In our endeavors, let us seek God's guidance and plan wisely.</w:t>
      </w:r>
    </w:p>
    <w:p w14:paraId="14A5B87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 xml:space="preserve">1. How can </w:t>
      </w:r>
      <w:proofErr w:type="gramStart"/>
      <w:r w:rsidRPr="00F6333B">
        <w:rPr>
          <w:rFonts w:eastAsia="Times New Roman"/>
          <w:kern w:val="0"/>
          <w:sz w:val="21"/>
          <w:szCs w:val="21"/>
        </w:rPr>
        <w:t>strategic</w:t>
      </w:r>
      <w:proofErr w:type="gramEnd"/>
      <w:r w:rsidRPr="00F6333B">
        <w:rPr>
          <w:rFonts w:eastAsia="Times New Roman"/>
          <w:kern w:val="0"/>
          <w:sz w:val="21"/>
          <w:szCs w:val="21"/>
        </w:rPr>
        <w:t xml:space="preserve"> planning in your life mirror Joab's approach in 1 Chronicles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Joab's strategic planning was crucial for victory against the Ammonites?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Joab's tactics to improve your own decision-making processes? </w:t>
      </w:r>
    </w:p>
    <w:p w14:paraId="69FC8D85" w14:textId="77777777" w:rsidR="00F86F64"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058888" w14:textId="77777777" w:rsidR="00F86F64" w:rsidRDefault="00F86F64">
      <w:pPr>
        <w:spacing w:after="0" w:line="240" w:lineRule="auto"/>
        <w:rPr>
          <w:rFonts w:eastAsia="Times New Roman"/>
          <w:b/>
          <w:bCs/>
          <w:kern w:val="0"/>
          <w:sz w:val="21"/>
          <w:szCs w:val="21"/>
        </w:rPr>
      </w:pPr>
      <w:r>
        <w:rPr>
          <w:rFonts w:eastAsia="Times New Roman"/>
          <w:b/>
          <w:bCs/>
          <w:kern w:val="0"/>
          <w:sz w:val="21"/>
          <w:szCs w:val="21"/>
        </w:rPr>
        <w:br w:type="page"/>
      </w:r>
    </w:p>
    <w:p w14:paraId="6E5CDD0C" w14:textId="77777777" w:rsidR="00F86F64" w:rsidRDefault="00F86F64" w:rsidP="00F77642">
      <w:pPr>
        <w:spacing w:line="247" w:lineRule="auto"/>
        <w:rPr>
          <w:rFonts w:eastAsia="Times New Roman"/>
          <w:b/>
          <w:bCs/>
          <w:kern w:val="0"/>
          <w:sz w:val="21"/>
          <w:szCs w:val="21"/>
        </w:rPr>
      </w:pPr>
    </w:p>
    <w:p w14:paraId="34A3076C" w14:textId="4753A139"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Power of a Good Reputation</w:t>
      </w:r>
    </w:p>
    <w:p w14:paraId="6D6091AC"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reputation as a strong and just leader preceded him, influencing the actions of both his allies and enemies. A good reputation is valuable, as Proverbs 22:1 says, "A good name is more desirable than great riches; favor is better than silver and gold." Let us strive to live lives that reflect Christ's character.</w:t>
      </w:r>
    </w:p>
    <w:p w14:paraId="2CC172B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maintaining a good reputation impact your relationships and opportunities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good reputation is important for leadership and influence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build and protect your reputation in challenging situations? </w:t>
      </w:r>
    </w:p>
    <w:p w14:paraId="145A9A72"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Over Nations</w:t>
      </w:r>
    </w:p>
    <w:p w14:paraId="72E3B13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 xml:space="preserve">Ultimately, the events in 1 Chronicles 19 demonstrate God's sovereignty over nations and leaders. He orchestrates events according to His divine plan. As Daniel 2:21 reminds us, "He changes times and seasons; He removes kings and establishes them." Trust in God's ultimate authority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perfect timing in all things.</w:t>
      </w:r>
    </w:p>
    <w:p w14:paraId="2412BF2F" w14:textId="77777777" w:rsidR="00F77642" w:rsidRPr="001B37DC" w:rsidRDefault="00F77642" w:rsidP="00F77642">
      <w:pPr>
        <w:spacing w:line="247" w:lineRule="auto"/>
        <w:rPr>
          <w:rFonts w:eastAsia="Times New Roman"/>
          <w:kern w:val="0"/>
          <w:sz w:val="21"/>
          <w:szCs w:val="21"/>
        </w:rPr>
      </w:pPr>
      <w:r w:rsidRPr="00F6333B">
        <w:rPr>
          <w:rFonts w:eastAsia="Times New Roman"/>
          <w:kern w:val="0"/>
          <w:sz w:val="21"/>
          <w:szCs w:val="21"/>
        </w:rPr>
        <w:t>1. How can you trust God's sovereignty when nations act unjustly or aggressively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control over nations from 1 Chronicles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sovereignty influence your perspective on global conflicts?</w:t>
      </w:r>
      <w:r w:rsidRPr="001B37DC">
        <w:br w:type="page"/>
      </w:r>
    </w:p>
    <w:p w14:paraId="7E3D4211" w14:textId="77777777" w:rsidR="00F77642" w:rsidRPr="00F77642" w:rsidRDefault="00F77642" w:rsidP="00F77642">
      <w:pPr>
        <w:spacing w:line="247" w:lineRule="auto"/>
        <w:jc w:val="center"/>
        <w:outlineLvl w:val="0"/>
        <w:rPr>
          <w:rFonts w:eastAsia="Times New Roman"/>
          <w:b/>
          <w:bCs/>
          <w:kern w:val="36"/>
          <w:sz w:val="32"/>
          <w:szCs w:val="32"/>
        </w:rPr>
      </w:pPr>
      <w:r w:rsidRPr="00F77642">
        <w:rPr>
          <w:rFonts w:eastAsia="Times New Roman"/>
          <w:b/>
          <w:bCs/>
          <w:kern w:val="36"/>
          <w:sz w:val="32"/>
          <w:szCs w:val="32"/>
        </w:rPr>
        <w:t>1 Chronicles 20 Teaching Points and Bible Study Questions</w:t>
      </w:r>
    </w:p>
    <w:p w14:paraId="0F1C77C5" w14:textId="7F44FF81"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Victory Belongs to the Lord</w:t>
      </w:r>
    </w:p>
    <w:p w14:paraId="522B8221"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In 1 Chronicles 20, we see the Israelites triumphing over their enemies, the Ammonites and the Philistines. This victory is a reminder that true success comes from God. As it is written, "The LORD gave David victory wherever he went" (1 Chronicles 18:6). When we align our actions with God's will, we can trust that He will guide us to victory in our own battles, whether they be spiritual, emotional, or physical.</w:t>
      </w:r>
    </w:p>
    <w:p w14:paraId="6A2C035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rely on God for victory in challenging situations you face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role in victories is important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leadership in attributing success to God in your own life? </w:t>
      </w:r>
    </w:p>
    <w:p w14:paraId="35898BF5"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Leadership</w:t>
      </w:r>
    </w:p>
    <w:p w14:paraId="78CAFDE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leadership is a central theme in this chapter. His ability to lead his people into battle and emerge victorious demonstrates the importance of strong, God-centered leadership. As leaders in our own lives, whether in our families, workplaces, or communities, we should strive to emulate David's reliance on God and his commitment to righteousness.</w:t>
      </w:r>
    </w:p>
    <w:p w14:paraId="1E7CA20D"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effective leadership influence the outcome of challenging situations in your community or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strong leadership is crucial during times of conflict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leadership to apply in your personal or professional life? </w:t>
      </w:r>
    </w:p>
    <w:p w14:paraId="0970C335" w14:textId="77777777" w:rsidR="00F86F64"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9D97717" w14:textId="77777777" w:rsidR="00F86F64" w:rsidRDefault="00F86F64">
      <w:pPr>
        <w:spacing w:after="0" w:line="240" w:lineRule="auto"/>
        <w:rPr>
          <w:rFonts w:eastAsia="Times New Roman"/>
          <w:b/>
          <w:bCs/>
          <w:kern w:val="0"/>
          <w:sz w:val="21"/>
          <w:szCs w:val="21"/>
        </w:rPr>
      </w:pPr>
      <w:r>
        <w:rPr>
          <w:rFonts w:eastAsia="Times New Roman"/>
          <w:b/>
          <w:bCs/>
          <w:kern w:val="0"/>
          <w:sz w:val="21"/>
          <w:szCs w:val="21"/>
        </w:rPr>
        <w:br w:type="page"/>
      </w:r>
    </w:p>
    <w:p w14:paraId="07B15697" w14:textId="77777777" w:rsidR="00F86F64" w:rsidRDefault="00F86F64" w:rsidP="00F77642">
      <w:pPr>
        <w:spacing w:line="247" w:lineRule="auto"/>
        <w:rPr>
          <w:rFonts w:eastAsia="Times New Roman"/>
          <w:b/>
          <w:bCs/>
          <w:kern w:val="0"/>
          <w:sz w:val="21"/>
          <w:szCs w:val="21"/>
        </w:rPr>
      </w:pPr>
    </w:p>
    <w:p w14:paraId="2E6199AD" w14:textId="16BA6495"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Importance of Unity</w:t>
      </w:r>
    </w:p>
    <w:p w14:paraId="71514A3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Israelites' success was not just due to David's leadership but also the unity of the people. They fought together as one, under God's guidance. This unity is a powerful reminder of the strength found in community and fellowship. As believers, we are called to "encourage one another and build each other up" (1 Thessalonians 5:11), working together for the glory of God.</w:t>
      </w:r>
    </w:p>
    <w:p w14:paraId="56997EB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unity among leaders and followers impact the success of a community or organization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the victories described in 1 Chronicles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unity in your family or workplace, drawing lessons from 1 Chronicles 20? </w:t>
      </w:r>
    </w:p>
    <w:p w14:paraId="59A0199C"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Overcoming Giants</w:t>
      </w:r>
    </w:p>
    <w:p w14:paraId="6E0366A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In this chapter, we read about the defeat of the Philistine giants, including the brother of Goliath. This serves as a metaphor for overcoming the "giants" in our own lives—those seemingly insurmountable challenges that we face. With faith and reliance on God, we can conquer any obstacle, just as David and his men did.</w:t>
      </w:r>
    </w:p>
    <w:p w14:paraId="13865E4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apply David's strategy to overcome personal challenges or "giants"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facing and overcoming your own "giants"?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persistence is crucial when confronting obstacles that seem insurmountable? </w:t>
      </w:r>
    </w:p>
    <w:p w14:paraId="53EE31E6" w14:textId="77777777" w:rsidR="00F86F64"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C31784" w14:textId="77777777" w:rsidR="00F86F64" w:rsidRDefault="00F86F64">
      <w:pPr>
        <w:spacing w:after="0" w:line="240" w:lineRule="auto"/>
        <w:rPr>
          <w:rFonts w:eastAsia="Times New Roman"/>
          <w:b/>
          <w:bCs/>
          <w:kern w:val="0"/>
          <w:sz w:val="21"/>
          <w:szCs w:val="21"/>
        </w:rPr>
      </w:pPr>
      <w:r>
        <w:rPr>
          <w:rFonts w:eastAsia="Times New Roman"/>
          <w:b/>
          <w:bCs/>
          <w:kern w:val="0"/>
          <w:sz w:val="21"/>
          <w:szCs w:val="21"/>
        </w:rPr>
        <w:br w:type="page"/>
      </w:r>
    </w:p>
    <w:p w14:paraId="6BABA008" w14:textId="77777777" w:rsidR="00F86F64" w:rsidRDefault="00F86F64" w:rsidP="00F77642">
      <w:pPr>
        <w:spacing w:line="247" w:lineRule="auto"/>
        <w:rPr>
          <w:rFonts w:eastAsia="Times New Roman"/>
          <w:b/>
          <w:bCs/>
          <w:kern w:val="0"/>
          <w:sz w:val="21"/>
          <w:szCs w:val="21"/>
        </w:rPr>
      </w:pPr>
    </w:p>
    <w:p w14:paraId="24DC8205" w14:textId="676A14C4"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Consequences of Sin</w:t>
      </w:r>
    </w:p>
    <w:p w14:paraId="3A74CFA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While 1 Chronicles 20 focuses on victories, it also subtly reminds us of the consequences of sin. The chapter follows the story of David's sin with Bathsheba, highlighting that even the most faithful can fall. It is a call to remain vigilant and seek God's forgiveness and guidance continually.</w:t>
      </w:r>
    </w:p>
    <w:p w14:paraId="3B341CE4" w14:textId="77777777" w:rsidR="00F86F64" w:rsidRDefault="00F77642" w:rsidP="00F77642">
      <w:pPr>
        <w:spacing w:line="247" w:lineRule="auto"/>
        <w:rPr>
          <w:rFonts w:eastAsia="Times New Roman"/>
          <w:b/>
          <w:bCs/>
          <w:kern w:val="0"/>
          <w:sz w:val="21"/>
          <w:szCs w:val="21"/>
        </w:rPr>
      </w:pPr>
      <w:r w:rsidRPr="00F6333B">
        <w:rPr>
          <w:rFonts w:eastAsia="Times New Roman"/>
          <w:kern w:val="0"/>
          <w:sz w:val="21"/>
          <w:szCs w:val="21"/>
        </w:rPr>
        <w:t>1. How can understanding the consequences of sin in 1 Chronicles 20 guide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sin's consequences is crucial for personal growth and spiritual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prevent repeating the mistakes seen in 1 Chronicles 20?</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95D793" w14:textId="02817362"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sidRPr="00F6333B">
        <w:rPr>
          <w:rFonts w:eastAsia="Times New Roman"/>
          <w:b/>
          <w:bCs/>
          <w:kern w:val="0"/>
          <w:sz w:val="21"/>
          <w:szCs w:val="21"/>
        </w:rPr>
        <w:t>God's Faithfulness</w:t>
      </w:r>
    </w:p>
    <w:p w14:paraId="647C0322"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Throughout the chapter, God's faithfulness to His people is evident. Despite their past failures, God remains steadfast in His promises. This is a comforting reminder that "if we are faithless, He remains faithful" (2 Timothy 2:13). We can trust in His unwavering love and commitment to us.</w:t>
      </w:r>
    </w:p>
    <w:p w14:paraId="04911C4D"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recognize God's faithfulness in your life during challenging times, like David's battles?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faithfulness from the victories in 1 Chronicles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faithfulness is crucial when facing overwhelming odds, as seen in David's story? </w:t>
      </w:r>
    </w:p>
    <w:p w14:paraId="4D5DA4D3" w14:textId="77777777" w:rsidR="00F86F64"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F35A084" w14:textId="77777777" w:rsidR="00F86F64" w:rsidRDefault="00F86F64">
      <w:pPr>
        <w:spacing w:after="0" w:line="240" w:lineRule="auto"/>
        <w:rPr>
          <w:rFonts w:eastAsia="Times New Roman"/>
          <w:b/>
          <w:bCs/>
          <w:kern w:val="0"/>
          <w:sz w:val="21"/>
          <w:szCs w:val="21"/>
        </w:rPr>
      </w:pPr>
      <w:r>
        <w:rPr>
          <w:rFonts w:eastAsia="Times New Roman"/>
          <w:b/>
          <w:bCs/>
          <w:kern w:val="0"/>
          <w:sz w:val="21"/>
          <w:szCs w:val="21"/>
        </w:rPr>
        <w:br w:type="page"/>
      </w:r>
    </w:p>
    <w:p w14:paraId="771D8F4B" w14:textId="77777777" w:rsidR="00F86F64" w:rsidRDefault="00F86F64" w:rsidP="00F77642">
      <w:pPr>
        <w:spacing w:line="247" w:lineRule="auto"/>
        <w:rPr>
          <w:rFonts w:eastAsia="Times New Roman"/>
          <w:b/>
          <w:bCs/>
          <w:kern w:val="0"/>
          <w:sz w:val="21"/>
          <w:szCs w:val="21"/>
        </w:rPr>
      </w:pPr>
    </w:p>
    <w:p w14:paraId="4DF76D7E" w14:textId="575BC83C"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Role of Courage</w:t>
      </w:r>
    </w:p>
    <w:p w14:paraId="28306B78"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battles described in 1 Chronicles 20 required immense courage from David and his warriors. This courage was rooted in their faith in God. As we face our own challenges, we are encouraged to "be strong and courageous" (Joshua 1:9), knowing that God is with us every step of the way.</w:t>
      </w:r>
    </w:p>
    <w:p w14:paraId="64979543"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demonstrate courage in facing challenges like David's battles in 1 Chronicles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courage was essential for David's victories, and how can it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courage to inspire your own actions in difficult situations? </w:t>
      </w:r>
    </w:p>
    <w:p w14:paraId="26460DCC"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Obedience</w:t>
      </w:r>
    </w:p>
    <w:p w14:paraId="688C1882"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victories were a result of his obedience to God's commands. This chapter underscores the importance of living in accordance with God's Word. As Jesus said, "Blessed rather are those who hear the word of God and obey it" (Luke 11:28). Obedience leads to blessings and success.</w:t>
      </w:r>
    </w:p>
    <w:p w14:paraId="6195256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obedience to God's commands influence your daily decision-making and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crucial in achieving success and overcoming challenges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consequences of disobedience to apply in your personal and spiritual growth? </w:t>
      </w:r>
    </w:p>
    <w:p w14:paraId="14528E15" w14:textId="77777777" w:rsidR="00F86F64"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3A55C9" w14:textId="77777777" w:rsidR="00F86F64" w:rsidRDefault="00F86F64">
      <w:pPr>
        <w:spacing w:after="0" w:line="240" w:lineRule="auto"/>
        <w:rPr>
          <w:rFonts w:eastAsia="Times New Roman"/>
          <w:b/>
          <w:bCs/>
          <w:kern w:val="0"/>
          <w:sz w:val="21"/>
          <w:szCs w:val="21"/>
        </w:rPr>
      </w:pPr>
      <w:r>
        <w:rPr>
          <w:rFonts w:eastAsia="Times New Roman"/>
          <w:b/>
          <w:bCs/>
          <w:kern w:val="0"/>
          <w:sz w:val="21"/>
          <w:szCs w:val="21"/>
        </w:rPr>
        <w:br w:type="page"/>
      </w:r>
    </w:p>
    <w:p w14:paraId="7BA9A6D0" w14:textId="77777777" w:rsidR="00F86F64" w:rsidRDefault="00F86F64" w:rsidP="00F77642">
      <w:pPr>
        <w:spacing w:line="247" w:lineRule="auto"/>
        <w:rPr>
          <w:rFonts w:eastAsia="Times New Roman"/>
          <w:b/>
          <w:bCs/>
          <w:kern w:val="0"/>
          <w:sz w:val="21"/>
          <w:szCs w:val="21"/>
        </w:rPr>
      </w:pPr>
    </w:p>
    <w:p w14:paraId="31C94CD1" w14:textId="0FF9C28F"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Impact of Legacy</w:t>
      </w:r>
    </w:p>
    <w:p w14:paraId="1294CAB1"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highlights the legacy of David's leadership and the victories he achieved. It prompts us to consider the legacy we are leaving behind. Are we living in a way that honors God and inspires others to follow Him? Our actions today can have a lasting impact on future generations.</w:t>
      </w:r>
    </w:p>
    <w:p w14:paraId="713096D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understanding David's legacy in 1 Chronicles 20 influence your personal leadership style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leave behind as a legacy for future generations, inspired by this chapter?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legacy of David's victories matter for your community's spiritual growth and development? </w:t>
      </w:r>
    </w:p>
    <w:p w14:paraId="70173B7F"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46527A56"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Finally, 1 Chronicles 20 reassures us of God's constant presence in our lives. Just as He was with David and the Israelites, He is with us today. We are reminded of His promise: "I will never leave you nor forsake you" (Hebrews 13:5). With this assurance, we can face each day with confidence and hope.</w:t>
      </w:r>
    </w:p>
    <w:p w14:paraId="652C112D" w14:textId="77777777" w:rsidR="00F77642" w:rsidRPr="001B37DC" w:rsidRDefault="00F77642" w:rsidP="00F77642">
      <w:pPr>
        <w:spacing w:line="247" w:lineRule="auto"/>
        <w:rPr>
          <w:rFonts w:eastAsia="Times New Roman"/>
          <w:kern w:val="0"/>
          <w:sz w:val="21"/>
          <w:szCs w:val="21"/>
        </w:rPr>
      </w:pPr>
      <w:r w:rsidRPr="00F6333B">
        <w:rPr>
          <w:rFonts w:eastAsia="Times New Roman"/>
          <w:kern w:val="0"/>
          <w:sz w:val="21"/>
          <w:szCs w:val="21"/>
        </w:rPr>
        <w:t>1. How can you recognize and rely on God's presence during challenging situations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crucial for David's victories,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remind yourself of God's presence and assurance in your life?</w:t>
      </w:r>
      <w:r w:rsidRPr="001B37DC">
        <w:br w:type="page"/>
      </w:r>
    </w:p>
    <w:p w14:paraId="669BE6AD" w14:textId="77777777" w:rsidR="00F77642" w:rsidRPr="00F77642" w:rsidRDefault="00F77642" w:rsidP="00F77642">
      <w:pPr>
        <w:spacing w:line="247" w:lineRule="auto"/>
        <w:jc w:val="center"/>
        <w:outlineLvl w:val="0"/>
        <w:rPr>
          <w:rFonts w:eastAsia="Times New Roman"/>
          <w:b/>
          <w:bCs/>
          <w:kern w:val="36"/>
          <w:sz w:val="32"/>
          <w:szCs w:val="32"/>
        </w:rPr>
      </w:pPr>
      <w:r w:rsidRPr="00F77642">
        <w:rPr>
          <w:rFonts w:eastAsia="Times New Roman"/>
          <w:b/>
          <w:bCs/>
          <w:kern w:val="36"/>
          <w:sz w:val="32"/>
          <w:szCs w:val="32"/>
        </w:rPr>
        <w:t>1 Chronicles 21 Teaching Points and Bible Study Questions</w:t>
      </w:r>
    </w:p>
    <w:p w14:paraId="05ED7A4E" w14:textId="3671629D"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Danger of Pride</w:t>
      </w:r>
    </w:p>
    <w:p w14:paraId="0279B4B1"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In 1 Chronicles 21, we see King David, a man after God's own heart, fall into the trap of pride by ordering a census of Israel. This act was not just a simple counting of people; it was a demonstration of self-reliance and pride. "Satan rose up against Israel and incited David to take a census of Israel" (1 Chronicles 21:1). This reminds us that pride can lead us away from trusting in God. Let us always remember to humble ourselves before the Lord, acknowledging that all we have and all we are comes from Him.</w:t>
      </w:r>
    </w:p>
    <w:p w14:paraId="1215A02D"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recognize and address pride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can lead to negative consequences in relationships and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remain humble and seek guidance from God in your life? </w:t>
      </w:r>
    </w:p>
    <w:p w14:paraId="62AEA8D4"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Repentance</w:t>
      </w:r>
    </w:p>
    <w:p w14:paraId="618FAC9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heart was struck with guilt after realizing his sin. He immediately confessed to God, saying, "I have sinned greatly by doing this. Now I beg You, take away the guilt of Your servant, for I have acted very foolishly" (1 Chronicles 21:8). This teaches us the importance of repentance. When we stray, God is always ready to forgive if we come to Him with a contrite heart. Repentance restores our relationship with God and brings peace to our souls.</w:t>
      </w:r>
    </w:p>
    <w:p w14:paraId="5FDE4745"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David's repentance in 1 Chronicles 21 guide your response to personal mistakes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wrongdoing is crucial for spiritual growth and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genuine repentance in your daily life? </w:t>
      </w:r>
    </w:p>
    <w:p w14:paraId="6E16CB4A" w14:textId="77777777" w:rsidR="00F86F64"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BEB3F2D" w14:textId="77777777" w:rsidR="00F86F64" w:rsidRDefault="00F86F64">
      <w:pPr>
        <w:spacing w:after="0" w:line="240" w:lineRule="auto"/>
        <w:rPr>
          <w:rFonts w:eastAsia="Times New Roman"/>
          <w:b/>
          <w:bCs/>
          <w:kern w:val="0"/>
          <w:sz w:val="21"/>
          <w:szCs w:val="21"/>
        </w:rPr>
      </w:pPr>
      <w:r>
        <w:rPr>
          <w:rFonts w:eastAsia="Times New Roman"/>
          <w:b/>
          <w:bCs/>
          <w:kern w:val="0"/>
          <w:sz w:val="21"/>
          <w:szCs w:val="21"/>
        </w:rPr>
        <w:br w:type="page"/>
      </w:r>
    </w:p>
    <w:p w14:paraId="11B50C3C" w14:textId="77777777" w:rsidR="00F86F64" w:rsidRDefault="00F86F64" w:rsidP="00F77642">
      <w:pPr>
        <w:spacing w:line="247" w:lineRule="auto"/>
        <w:rPr>
          <w:rFonts w:eastAsia="Times New Roman"/>
          <w:b/>
          <w:bCs/>
          <w:kern w:val="0"/>
          <w:sz w:val="21"/>
          <w:szCs w:val="21"/>
        </w:rPr>
      </w:pPr>
    </w:p>
    <w:p w14:paraId="6D611767" w14:textId="4AE36C0D"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Consequences of Sin</w:t>
      </w:r>
    </w:p>
    <w:p w14:paraId="40CBB57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Even though David repented, there were still consequences for his actions. God gave David three choices for punishment, and he chose a plague that resulted in the loss of 70,000 men (1 Chronicles 21:14). This serves as a sobering reminder that our actions have consequences, not just for ourselves but for those around us. It encourages us to consider the impact of our decisions and to seek God's guidance in all we do.</w:t>
      </w:r>
    </w:p>
    <w:p w14:paraId="61FE6BF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recognizing the consequences of sin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sin is crucial for personal and communal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seek forgiveness and mitigate the impact of your actions on others? </w:t>
      </w:r>
    </w:p>
    <w:p w14:paraId="7881416A"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Intercession</w:t>
      </w:r>
    </w:p>
    <w:p w14:paraId="11B7796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intercession for his people is a powerful example of standing in the gap for others. He pleaded with God, saying, "Was it not I who ordered the fighting men to be counted? I, the shepherd, have sinned and done wrong. These are but sheep. What have they done?" (1 Chronicles 21:17). This highlights the importance of praying for others, especially when they are suffering. Our prayers can make a difference and bring about God's mercy.</w:t>
      </w:r>
    </w:p>
    <w:p w14:paraId="46B9C5B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apply David's intercession for Israel to your own prayer life for others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intercession was crucial in stopping the plague, and how does this inspire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actions about the importance of taking responsibility in intercessory prayer? </w:t>
      </w:r>
    </w:p>
    <w:p w14:paraId="3334DA94" w14:textId="77777777" w:rsidR="00F86F64"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831EC23" w14:textId="77777777" w:rsidR="00F86F64" w:rsidRDefault="00F86F64">
      <w:pPr>
        <w:spacing w:after="0" w:line="240" w:lineRule="auto"/>
        <w:rPr>
          <w:rFonts w:eastAsia="Times New Roman"/>
          <w:b/>
          <w:bCs/>
          <w:kern w:val="0"/>
          <w:sz w:val="21"/>
          <w:szCs w:val="21"/>
        </w:rPr>
      </w:pPr>
      <w:r>
        <w:rPr>
          <w:rFonts w:eastAsia="Times New Roman"/>
          <w:b/>
          <w:bCs/>
          <w:kern w:val="0"/>
          <w:sz w:val="21"/>
          <w:szCs w:val="21"/>
        </w:rPr>
        <w:br w:type="page"/>
      </w:r>
    </w:p>
    <w:p w14:paraId="77F66ADA" w14:textId="77777777" w:rsidR="00F86F64" w:rsidRDefault="00F86F64" w:rsidP="00F86F64">
      <w:pPr>
        <w:spacing w:after="0" w:line="240" w:lineRule="auto"/>
        <w:rPr>
          <w:rFonts w:eastAsia="Times New Roman"/>
          <w:b/>
          <w:bCs/>
          <w:kern w:val="0"/>
          <w:sz w:val="21"/>
          <w:szCs w:val="21"/>
        </w:rPr>
      </w:pPr>
    </w:p>
    <w:p w14:paraId="2DEEF981" w14:textId="43E6A5BA" w:rsidR="00F86F64" w:rsidRPr="00F86F64" w:rsidRDefault="00F77642" w:rsidP="007F258B">
      <w:pPr>
        <w:spacing w:line="240" w:lineRule="auto"/>
        <w:rPr>
          <w:rFonts w:eastAsia="Times New Roman"/>
          <w:b/>
          <w:bCs/>
          <w:kern w:val="0"/>
          <w:sz w:val="21"/>
          <w:szCs w:val="21"/>
        </w:rPr>
      </w:pPr>
      <w:r w:rsidRPr="00F6333B">
        <w:rPr>
          <w:rFonts w:eastAsia="Times New Roman"/>
          <w:b/>
          <w:bCs/>
          <w:kern w:val="0"/>
          <w:sz w:val="21"/>
          <w:szCs w:val="21"/>
        </w:rPr>
        <w:t>The Significance of Sacrifice</w:t>
      </w:r>
    </w:p>
    <w:p w14:paraId="2EC7030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 xml:space="preserve">David's purchase of </w:t>
      </w:r>
      <w:proofErr w:type="spellStart"/>
      <w:r w:rsidRPr="00F6333B">
        <w:rPr>
          <w:rFonts w:eastAsia="Times New Roman"/>
          <w:kern w:val="0"/>
          <w:sz w:val="21"/>
          <w:szCs w:val="21"/>
        </w:rPr>
        <w:t>Araunah's</w:t>
      </w:r>
      <w:proofErr w:type="spellEnd"/>
      <w:r w:rsidRPr="00F6333B">
        <w:rPr>
          <w:rFonts w:eastAsia="Times New Roman"/>
          <w:kern w:val="0"/>
          <w:sz w:val="21"/>
          <w:szCs w:val="21"/>
        </w:rPr>
        <w:t xml:space="preserve"> threshing floor to build an altar to the Lord underscores the significance of sacrifice. He insisted on paying the full price, saying, "I will not take for the LORD what is yours, or sacrifice a burnt offering that costs me nothing" (1 Chronicles 21:24). This teaches us that true worship involves sacrifice. Whether it's our time, resources, or talents, offering them to God with a willing heart is a form of worship that honors Him.</w:t>
      </w:r>
    </w:p>
    <w:p w14:paraId="63FC62D2" w14:textId="77777777" w:rsidR="00F86F64" w:rsidRDefault="00F77642" w:rsidP="00F77642">
      <w:pPr>
        <w:spacing w:line="247" w:lineRule="auto"/>
      </w:pPr>
      <w:r w:rsidRPr="00F6333B">
        <w:rPr>
          <w:rFonts w:eastAsia="Times New Roman"/>
          <w:kern w:val="0"/>
          <w:sz w:val="21"/>
          <w:szCs w:val="21"/>
        </w:rPr>
        <w:t>1. How can the concept of sacrifice in 1 Chronicles 21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David's willingness to sacrifice was significant for his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David's actions about the importance of personal sacrifice in your life?</w:t>
      </w:r>
    </w:p>
    <w:p w14:paraId="4ECDBBB9" w14:textId="616E6A99"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Mercy Triumphs Over Judgment</w:t>
      </w:r>
    </w:p>
    <w:p w14:paraId="45A796F3"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Despite the severity of the plague, God's mercy was evident. "And God sent an angel to destroy Jerusalem. But as the angel was doing so, the LORD saw it and relented concerning the disaster" (1 Chronicles 21:15). This reassures us that God's mercy is greater than His judgment. He is compassionate and gracious, slow to anger, and abounding in love. We can trust in His mercy even when we face the consequences of our actions.</w:t>
      </w:r>
    </w:p>
    <w:p w14:paraId="4956D3F3"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recognize and respond to God's mercy in your daily life despite your mistakes?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mercy over judgment, and how can you emulate this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seek God's mercy when facing consequences for your actions? </w:t>
      </w:r>
    </w:p>
    <w:p w14:paraId="03F1279C" w14:textId="77777777" w:rsidR="00F86F64"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53E5F6" w14:textId="77777777" w:rsidR="00F86F64" w:rsidRDefault="00F86F64">
      <w:pPr>
        <w:spacing w:after="0" w:line="240" w:lineRule="auto"/>
        <w:rPr>
          <w:rFonts w:eastAsia="Times New Roman"/>
          <w:b/>
          <w:bCs/>
          <w:kern w:val="0"/>
          <w:sz w:val="21"/>
          <w:szCs w:val="21"/>
        </w:rPr>
      </w:pPr>
      <w:r>
        <w:rPr>
          <w:rFonts w:eastAsia="Times New Roman"/>
          <w:b/>
          <w:bCs/>
          <w:kern w:val="0"/>
          <w:sz w:val="21"/>
          <w:szCs w:val="21"/>
        </w:rPr>
        <w:br w:type="page"/>
      </w:r>
    </w:p>
    <w:p w14:paraId="1CB46828" w14:textId="77777777" w:rsidR="00F86F64" w:rsidRDefault="00F86F64" w:rsidP="00F77642">
      <w:pPr>
        <w:spacing w:line="247" w:lineRule="auto"/>
        <w:rPr>
          <w:rFonts w:eastAsia="Times New Roman"/>
          <w:b/>
          <w:bCs/>
          <w:kern w:val="0"/>
          <w:sz w:val="21"/>
          <w:szCs w:val="21"/>
        </w:rPr>
      </w:pPr>
    </w:p>
    <w:p w14:paraId="230DEBCB" w14:textId="66A9D745"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Role of Obedience</w:t>
      </w:r>
    </w:p>
    <w:p w14:paraId="681B8E6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obedience in building the altar and offering sacrifices as instructed by God resulted in the cessation of the plague. "Then the LORD spoke to the angel, and he put his sword back into its sheath" (1 Chronicles 21:27). This illustrates the importance of obedience to God's commands. When we follow His instructions, we align ourselves with His will and experience His blessings and protection.</w:t>
      </w:r>
    </w:p>
    <w:p w14:paraId="04330673"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David's response to God's command in 1 Chronicles 21 inspire your daily obedience to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was crucial in stopping the plague,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obedience that might change how you handle personal failures? </w:t>
      </w:r>
    </w:p>
    <w:p w14:paraId="348B1503"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Godly Counsel</w:t>
      </w:r>
    </w:p>
    <w:p w14:paraId="56B1E683"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Joab, David's commander, initially questioned the king's decision to conduct the census, saying, "May the LORD multiply His troops a hundred times over. My lord the king, are they not all my lord’s subjects?" (1 Chronicles 21:3). Although David did not heed Joab's advice, this reminds us of the value of godly counsel. Surrounding ourselves with wise and faithful advisors can help us make decisions that honor God.</w:t>
      </w:r>
    </w:p>
    <w:p w14:paraId="01E501F1"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seeking godly counsel help prevent decisions that lead to negative consequences, like David's census?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initially ignored Joab's advice, and how can we avoid similar mistakes?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prioritize godly counsel in your decision-making process? </w:t>
      </w:r>
    </w:p>
    <w:p w14:paraId="457BF0AE"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0E4B53"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115CF81A" w14:textId="77777777" w:rsidR="007F258B" w:rsidRDefault="007F258B" w:rsidP="00F77642">
      <w:pPr>
        <w:spacing w:line="247" w:lineRule="auto"/>
        <w:rPr>
          <w:rFonts w:eastAsia="Times New Roman"/>
          <w:b/>
          <w:bCs/>
          <w:kern w:val="0"/>
          <w:sz w:val="21"/>
          <w:szCs w:val="21"/>
        </w:rPr>
      </w:pPr>
    </w:p>
    <w:p w14:paraId="49881F91" w14:textId="656C9354"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Significance of Worship</w:t>
      </w:r>
    </w:p>
    <w:p w14:paraId="062FCD2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concludes with David offering sacrifices and worshiping God, which led to the end of the plague. "David built an altar to the LORD there and sacrificed burnt offerings and fellowship offerings" (1 Chronicles 21:26). Worship is a powerful act that draws us closer to God and invites His presence into our lives. It is through worship that we express our love, gratitude, and reverence for our Creator.</w:t>
      </w:r>
    </w:p>
    <w:p w14:paraId="72DF1D7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David's altar-building inspire your personal approach to worship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sacrificial worship, and how can you apply this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repentance about the role of humility in worship? </w:t>
      </w:r>
    </w:p>
    <w:p w14:paraId="747A9AE6"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1E9551C8"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Throughout the chapter, we see God's active involvement in the events that unfold. His presence is a constant reminder that He is with us in every situation.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the LORD commanded the angel, and he put his sword back into its sheath" (1 Chronicles 21:27). This assurance of God's presence gives us confidence and peace, knowing that He is in control and working all things for our good. Let us hold fast to this truth and walk in faith, trusting in His unfailing love.</w:t>
      </w:r>
    </w:p>
    <w:p w14:paraId="616F329B" w14:textId="77777777" w:rsidR="00F77642" w:rsidRPr="001B37DC" w:rsidRDefault="00F77642" w:rsidP="00F77642">
      <w:pPr>
        <w:spacing w:line="247" w:lineRule="auto"/>
        <w:rPr>
          <w:rFonts w:eastAsia="Times New Roman"/>
          <w:kern w:val="0"/>
          <w:sz w:val="21"/>
          <w:szCs w:val="21"/>
        </w:rPr>
      </w:pPr>
      <w:r w:rsidRPr="00F6333B">
        <w:rPr>
          <w:rFonts w:eastAsia="Times New Roman"/>
          <w:kern w:val="0"/>
          <w:sz w:val="21"/>
          <w:szCs w:val="21"/>
        </w:rPr>
        <w:t>1. How can you seek assurance of God's presence during times of personal failure or doubt?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recognize God's presence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acknowledging God's presence can transform your response to challenges?</w:t>
      </w:r>
      <w:r w:rsidRPr="001B37DC">
        <w:br w:type="page"/>
      </w:r>
    </w:p>
    <w:p w14:paraId="01F5530F" w14:textId="77777777" w:rsidR="00F77642" w:rsidRPr="00F77642" w:rsidRDefault="00F77642" w:rsidP="00F77642">
      <w:pPr>
        <w:spacing w:line="247" w:lineRule="auto"/>
        <w:jc w:val="center"/>
        <w:outlineLvl w:val="0"/>
        <w:rPr>
          <w:rFonts w:eastAsia="Times New Roman"/>
          <w:b/>
          <w:bCs/>
          <w:kern w:val="36"/>
          <w:sz w:val="32"/>
          <w:szCs w:val="32"/>
        </w:rPr>
      </w:pPr>
      <w:r w:rsidRPr="00F77642">
        <w:rPr>
          <w:rFonts w:eastAsia="Times New Roman"/>
          <w:b/>
          <w:bCs/>
          <w:kern w:val="36"/>
          <w:sz w:val="32"/>
          <w:szCs w:val="32"/>
        </w:rPr>
        <w:t>1 Chronicles 22 Teaching Points and Bible Study Questions</w:t>
      </w:r>
    </w:p>
    <w:p w14:paraId="3B800565" w14:textId="36A6B737"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Preparation for a Greater Purpose</w:t>
      </w:r>
    </w:p>
    <w:p w14:paraId="395BCE35"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In 1 Chronicles 22, we see David preparing for the construction of the temple, a task he would not complete himself. This teaches us the importance of laying groundwork for future generations. David gathered materials and instructed Solomon, showing that our efforts today can pave the way for others to fulfill God’s plans. As it is written, "David said, 'My son Solomon is young and inexperienced, and the house to be built for the LORD must be exceedingly magnificent'" (1 Chronicles 22:5). Our actions can have a lasting impact, so let’s invest in the future with purpose and vision.</w:t>
      </w:r>
    </w:p>
    <w:p w14:paraId="1202A1EC"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prepare for a greater purpose in your life, like David did for Solomon?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preparation is crucial for achieving long-term goals and purposes?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today to ensure future success in your personal or spiritual journey? </w:t>
      </w:r>
    </w:p>
    <w:p w14:paraId="0A0A85F9"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Obedience to God’s Will</w:t>
      </w:r>
    </w:p>
    <w:p w14:paraId="50C24D8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desire to build the temple was strong, yet he submitted to God’s will when told he would not be the one to construct it. This reminds us that obedience to God’s plan is paramount, even when it diverges from our own desires. "But the word of the LORD came to me, saying, 'You have shed much blood and have fought many wars; you are not to build a house for My Name'" (1 Chronicles 22:8). Trusting in God’s timing and purpose is essential for a life aligned with His will.</w:t>
      </w:r>
    </w:p>
    <w:p w14:paraId="4924934D"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ensure your actions align with God's will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will is crucial for achieving long-term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better discern and follow God’s guidance in challenging situations? </w:t>
      </w:r>
    </w:p>
    <w:p w14:paraId="1A8270FD"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E05E5E"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4F451C44" w14:textId="77777777" w:rsidR="007F258B" w:rsidRDefault="007F258B" w:rsidP="00F77642">
      <w:pPr>
        <w:spacing w:line="247" w:lineRule="auto"/>
        <w:rPr>
          <w:rFonts w:eastAsia="Times New Roman"/>
          <w:b/>
          <w:bCs/>
          <w:kern w:val="0"/>
          <w:sz w:val="21"/>
          <w:szCs w:val="21"/>
        </w:rPr>
      </w:pPr>
    </w:p>
    <w:p w14:paraId="1B33BC5A" w14:textId="4D9103A1"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Passing on Wisdom</w:t>
      </w:r>
    </w:p>
    <w:p w14:paraId="2ACD9832"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instructions to Solomon highlight the importance of passing on wisdom and guidance. He charged Solomon to "be strong and courageous" and to "observe the statutes and ordinances that the LORD commanded" (1 Chronicles 22:13). Sharing our knowledge and experiences can empower others to walk faithfully and confidently in their own journeys.</w:t>
      </w:r>
    </w:p>
    <w:p w14:paraId="2C54854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effectively pass on wisdom to the next generation in your community or family?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prepare others for future responsibilities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wisdom is received and applied by others? </w:t>
      </w:r>
    </w:p>
    <w:p w14:paraId="418A3A87"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Unity</w:t>
      </w:r>
    </w:p>
    <w:p w14:paraId="6EF4344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 rallied the leaders of Israel to support Solomon, demonstrating the power of unity in achieving God’s purposes. "Now set your heart and soul to seek the LORD your God. Begin building the sanctuary of the LORD God" (1 Chronicles 22:19). When we come together with a shared vision, we can accomplish great things for God’s kingdom.</w:t>
      </w:r>
    </w:p>
    <w:p w14:paraId="298706A0"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we foster unity in our community to achieve common goals like David did for the temple?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Solomon's success in building the temple?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collaboration and unity in your personal or professional life? </w:t>
      </w:r>
    </w:p>
    <w:p w14:paraId="06AE8FDE"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EB1427"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2A226FDF" w14:textId="77777777" w:rsidR="007F258B" w:rsidRDefault="007F258B" w:rsidP="00F77642">
      <w:pPr>
        <w:spacing w:line="247" w:lineRule="auto"/>
        <w:rPr>
          <w:rFonts w:eastAsia="Times New Roman"/>
          <w:b/>
          <w:bCs/>
          <w:kern w:val="0"/>
          <w:sz w:val="21"/>
          <w:szCs w:val="21"/>
        </w:rPr>
      </w:pPr>
    </w:p>
    <w:p w14:paraId="3C15F8D3" w14:textId="5E70D82F"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Importance of Preparation</w:t>
      </w:r>
    </w:p>
    <w:p w14:paraId="31F7822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 meticulously prepared materials for the temple, emphasizing the importance of preparation in our endeavors. "With great pains I have provided for the house of the LORD" (1 Chronicles 22:14). Whether in spiritual growth or daily tasks, preparation equips us to fulfill our roles effectively and honorably.</w:t>
      </w:r>
    </w:p>
    <w:p w14:paraId="68F92817" w14:textId="77777777" w:rsidR="007F258B" w:rsidRDefault="00F77642" w:rsidP="00F77642">
      <w:pPr>
        <w:spacing w:line="247" w:lineRule="auto"/>
      </w:pPr>
      <w:r w:rsidRPr="00F6333B">
        <w:rPr>
          <w:rFonts w:eastAsia="Times New Roman"/>
          <w:kern w:val="0"/>
          <w:sz w:val="21"/>
          <w:szCs w:val="21"/>
        </w:rPr>
        <w:t>1. How can you apply David's preparation for the temple to your personal or professional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preparation is crucial for achieving long-term success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thorough preparation for future challenges or opportunities?</w:t>
      </w:r>
    </w:p>
    <w:p w14:paraId="545B04B0" w14:textId="50B91F78"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Encouragement in Leadership</w:t>
      </w:r>
    </w:p>
    <w:p w14:paraId="42CFA77C"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encouragement to Solomon serves as a model for leaders today. He reassured Solomon of God’s presence and support, saying, "The LORD be with you, and may you have success" (1 Chronicles 22:11). Encouraging those we lead can inspire confidence and perseverance in the face of challenges.</w:t>
      </w:r>
    </w:p>
    <w:p w14:paraId="335907D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encourage others in leadership roles to pursue their God-given tasks with confidence?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emphasized preparation and support for Solomon's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future leaders feel equipped and encouraged in their responsibilities? </w:t>
      </w:r>
    </w:p>
    <w:p w14:paraId="15C0222D"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35BE71"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719C7B5D" w14:textId="77777777" w:rsidR="007F258B" w:rsidRDefault="007F258B" w:rsidP="00F77642">
      <w:pPr>
        <w:spacing w:line="247" w:lineRule="auto"/>
        <w:rPr>
          <w:rFonts w:eastAsia="Times New Roman"/>
          <w:b/>
          <w:bCs/>
          <w:kern w:val="0"/>
          <w:sz w:val="21"/>
          <w:szCs w:val="21"/>
        </w:rPr>
      </w:pPr>
    </w:p>
    <w:p w14:paraId="798E2A4D" w14:textId="5FD7B736"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Trust in God’s Provision</w:t>
      </w:r>
    </w:p>
    <w:p w14:paraId="5DF9C77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faith in God’s provision is evident as he amassed resources for the temple. He trusted that God would supply what was needed, teaching us to rely on God’s abundance. "The LORD has given me rest on every side; there is no adversary or crisis" (1 Chronicles 22:18). Trusting in God’s provision allows us to focus on His work without fear or anxiety.</w:t>
      </w:r>
    </w:p>
    <w:p w14:paraId="5265942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actively trust in God's provision when facing financial uncertainty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prepared materials for the temple instead of building it himself?</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trust in God's timing for fulfilling His promises? </w:t>
      </w:r>
    </w:p>
    <w:p w14:paraId="1DF20619"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Faithfulness</w:t>
      </w:r>
    </w:p>
    <w:p w14:paraId="68E0A3B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actions set a legacy of faithfulness for Solomon and the nation of Israel. By prioritizing God’s house, he demonstrated the value of dedicating our lives to God’s service. "Now, my son, may the LORD be with you, and may you succeed in building the house of the LORD your God" (1 Chronicles 22:11). Our faithfulness today can inspire future generations to continue in God’s ways.</w:t>
      </w:r>
    </w:p>
    <w:p w14:paraId="0CF51A31"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ensure your actions today contribute to a legacy of faithfulness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prioritized preparing Solomon for building the temple over building it himself?</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prepare others to continue a legacy of faithfulness in your community? </w:t>
      </w:r>
    </w:p>
    <w:p w14:paraId="72BF660D"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19C18A"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24C3E5C7" w14:textId="77777777" w:rsidR="007F258B" w:rsidRDefault="007F258B" w:rsidP="00F77642">
      <w:pPr>
        <w:spacing w:line="247" w:lineRule="auto"/>
        <w:rPr>
          <w:rFonts w:eastAsia="Times New Roman"/>
          <w:b/>
          <w:bCs/>
          <w:kern w:val="0"/>
          <w:sz w:val="21"/>
          <w:szCs w:val="21"/>
        </w:rPr>
      </w:pPr>
    </w:p>
    <w:p w14:paraId="31FA8F8F" w14:textId="22229BE8"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Role of Divine Guidance</w:t>
      </w:r>
    </w:p>
    <w:p w14:paraId="74623EE8"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reliance on God’s guidance underscores the importance of seeking divine direction in our lives. He instructed Solomon to "seek the LORD your God with all your heart and soul" (1 Chronicles 22:19). By seeking God’s guidance, we align our paths with His perfect will and experience His blessings.</w:t>
      </w:r>
    </w:p>
    <w:p w14:paraId="781441F0"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seek divine guidance in your daily decision-making like David did for Solomon?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guidance was crucial for building the temple, and how is it relevant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are open to receiving divine guidance in your life? </w:t>
      </w:r>
    </w:p>
    <w:p w14:paraId="3C32978A"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Serving God</w:t>
      </w:r>
    </w:p>
    <w:p w14:paraId="7BEC4CA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Finally, David’s dedication to preparing for the temple reflects the joy found in serving God. His enthusiasm and commitment remind us that serving God is a privilege and a source of joy. "Now arise and build the sanctuary of the LORD God" (1 Chronicles 22:19). Embracing our roles in God’s plan brings fulfillment and joy beyond measure.</w:t>
      </w:r>
    </w:p>
    <w:p w14:paraId="334522AB" w14:textId="77777777" w:rsidR="00F77642" w:rsidRPr="001B37DC" w:rsidRDefault="00F77642" w:rsidP="00F77642">
      <w:pPr>
        <w:spacing w:line="247" w:lineRule="auto"/>
        <w:rPr>
          <w:rFonts w:eastAsia="Times New Roman"/>
          <w:kern w:val="0"/>
          <w:sz w:val="21"/>
          <w:szCs w:val="21"/>
        </w:rPr>
      </w:pPr>
      <w:r w:rsidRPr="00F6333B">
        <w:rPr>
          <w:rFonts w:eastAsia="Times New Roman"/>
          <w:kern w:val="0"/>
          <w:sz w:val="21"/>
          <w:szCs w:val="21"/>
        </w:rPr>
        <w:t>1. How can you find joy in serving God through your daily tasks and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found joy in preparing for the temple he wouldn't build?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encourage others to find joy in their service to God?</w:t>
      </w:r>
      <w:r w:rsidRPr="001B37DC">
        <w:br w:type="page"/>
      </w:r>
    </w:p>
    <w:p w14:paraId="7E4FD3F5" w14:textId="77777777" w:rsidR="00F77642" w:rsidRPr="00F77642" w:rsidRDefault="00F77642" w:rsidP="00F77642">
      <w:pPr>
        <w:spacing w:line="247" w:lineRule="auto"/>
        <w:jc w:val="center"/>
        <w:outlineLvl w:val="0"/>
        <w:rPr>
          <w:rFonts w:eastAsia="Times New Roman"/>
          <w:b/>
          <w:bCs/>
          <w:kern w:val="36"/>
          <w:sz w:val="32"/>
          <w:szCs w:val="32"/>
        </w:rPr>
      </w:pPr>
      <w:r w:rsidRPr="00F77642">
        <w:rPr>
          <w:rFonts w:eastAsia="Times New Roman"/>
          <w:b/>
          <w:bCs/>
          <w:kern w:val="36"/>
          <w:sz w:val="32"/>
          <w:szCs w:val="32"/>
        </w:rPr>
        <w:t>1 Chronicles 23 Teaching Points and Bible Study Questions</w:t>
      </w:r>
    </w:p>
    <w:p w14:paraId="5783560A" w14:textId="0A52DC9C"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Embrace the Gift of Service</w:t>
      </w:r>
    </w:p>
    <w:p w14:paraId="6488972C"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In 1 Chronicles 23, we see King David organizing the Levites for their service in the temple. This chapter reminds us that serving God is a privilege and a gift. As it says in 1 Chronicles 23:28, "Their duty was to assist the sons of Aaron in the service of the house of the LORD." We, too, are called to serve in various capacities, using our unique gifts to glorify God and support His work on earth.</w:t>
      </w:r>
    </w:p>
    <w:p w14:paraId="671C4F25"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identify and embrace your unique gifts to serve your community effectively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serving others is essential for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service in your daily life? </w:t>
      </w:r>
    </w:p>
    <w:p w14:paraId="44152851"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the Importance of Order</w:t>
      </w:r>
    </w:p>
    <w:p w14:paraId="7AB87826"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meticulous organization of the Levites highlights the importance of order in our lives. By establishing clear roles and responsibilities, David ensured that the temple service ran smoothly. This teaches us that God values order and structure, as it allows us to be more effective in our endeavors. "For God is not a God of disorder but of peace" (1 Corinthians 14:33).</w:t>
      </w:r>
    </w:p>
    <w:p w14:paraId="11E64A03"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establishing order in your daily life enhance your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order in worship and service,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and organize your responsibilities effectively? </w:t>
      </w:r>
    </w:p>
    <w:p w14:paraId="40976156"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BCDA1E0"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1EAEFF7D" w14:textId="77777777" w:rsidR="007F258B" w:rsidRDefault="007F258B" w:rsidP="00F77642">
      <w:pPr>
        <w:spacing w:line="247" w:lineRule="auto"/>
        <w:rPr>
          <w:rFonts w:eastAsia="Times New Roman"/>
          <w:b/>
          <w:bCs/>
          <w:kern w:val="0"/>
          <w:sz w:val="21"/>
          <w:szCs w:val="21"/>
        </w:rPr>
      </w:pPr>
    </w:p>
    <w:p w14:paraId="4AB20079" w14:textId="3AC7D123"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Value Every Role</w:t>
      </w:r>
    </w:p>
    <w:p w14:paraId="29C90251"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Every Levite had a specific role, from gatekeepers to musicians, and each was vital to the temple's function. This reminds us that no task is too small in God's kingdom. As 1 Corinthians 12:18 states, "But in fact, God has arranged the members of the body, every one of them, according to His design." Each role is significant and contributes to the greater purpose.</w:t>
      </w:r>
    </w:p>
    <w:p w14:paraId="1F6AA788"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recognize and appreciate the diverse roles within your community or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every role, no matter how small, is essential in achieving a common goal?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everyone feels valued and important in their respective roles? </w:t>
      </w:r>
    </w:p>
    <w:p w14:paraId="59A9D888"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Prioritize Worship</w:t>
      </w:r>
    </w:p>
    <w:p w14:paraId="63E4C83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Levites were set apart to lead in worship, emphasizing its centrality in our relationship with God. Worship is not just a Sunday activity but a lifestyle. As we see in 1 Chronicles 23:30, "They were also to stand every morning to give thanks and praise to the LORD, and likewise in the evening." Let worship be the rhythm of your daily life.</w:t>
      </w:r>
    </w:p>
    <w:p w14:paraId="5AE2255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prioritize worship in your daily routine like the Levites did in their service?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emphasized organized worship, and how can this influence your worship habits?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worship remains a priority amidst life's distractions? </w:t>
      </w:r>
    </w:p>
    <w:p w14:paraId="2B043E39"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5EDFB78" w14:textId="77777777" w:rsidR="0078639B" w:rsidRDefault="0078639B">
      <w:pPr>
        <w:spacing w:after="0" w:line="240" w:lineRule="auto"/>
        <w:rPr>
          <w:rFonts w:eastAsia="Times New Roman"/>
          <w:b/>
          <w:bCs/>
          <w:kern w:val="0"/>
          <w:sz w:val="21"/>
          <w:szCs w:val="21"/>
        </w:rPr>
      </w:pPr>
      <w:r>
        <w:rPr>
          <w:rFonts w:eastAsia="Times New Roman"/>
          <w:b/>
          <w:bCs/>
          <w:kern w:val="0"/>
          <w:sz w:val="21"/>
          <w:szCs w:val="21"/>
        </w:rPr>
        <w:br w:type="page"/>
      </w:r>
    </w:p>
    <w:p w14:paraId="7A009202" w14:textId="77777777" w:rsidR="0078639B" w:rsidRDefault="0078639B" w:rsidP="0078639B">
      <w:pPr>
        <w:spacing w:line="240" w:lineRule="auto"/>
        <w:rPr>
          <w:rFonts w:eastAsia="Times New Roman"/>
          <w:b/>
          <w:bCs/>
          <w:kern w:val="0"/>
          <w:sz w:val="21"/>
          <w:szCs w:val="21"/>
        </w:rPr>
      </w:pPr>
    </w:p>
    <w:p w14:paraId="30BF9DBA" w14:textId="25D5112C" w:rsidR="00F77642" w:rsidRPr="0078639B" w:rsidRDefault="00F77642" w:rsidP="0078639B">
      <w:pPr>
        <w:spacing w:line="240" w:lineRule="auto"/>
        <w:rPr>
          <w:rFonts w:eastAsia="Times New Roman"/>
          <w:b/>
          <w:bCs/>
          <w:kern w:val="0"/>
          <w:sz w:val="21"/>
          <w:szCs w:val="21"/>
        </w:rPr>
      </w:pPr>
      <w:r w:rsidRPr="00F6333B">
        <w:rPr>
          <w:rFonts w:eastAsia="Times New Roman"/>
          <w:b/>
          <w:bCs/>
          <w:kern w:val="0"/>
          <w:sz w:val="21"/>
          <w:szCs w:val="21"/>
        </w:rPr>
        <w:t>Pass on the Legacy of Faith</w:t>
      </w:r>
    </w:p>
    <w:p w14:paraId="4212AC9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 xml:space="preserve">David's organization of the Levites was not just for his time but for future generations. This teaches us the importance of passing on our faith and values to the next generation. Proverbs 22:6 encourages us, "Train up a child in the way he should go, and when he is </w:t>
      </w:r>
      <w:proofErr w:type="gramStart"/>
      <w:r w:rsidRPr="00F6333B">
        <w:rPr>
          <w:rFonts w:eastAsia="Times New Roman"/>
          <w:kern w:val="0"/>
          <w:sz w:val="21"/>
          <w:szCs w:val="21"/>
        </w:rPr>
        <w:t>old</w:t>
      </w:r>
      <w:proofErr w:type="gramEnd"/>
      <w:r w:rsidRPr="00F6333B">
        <w:rPr>
          <w:rFonts w:eastAsia="Times New Roman"/>
          <w:kern w:val="0"/>
          <w:sz w:val="21"/>
          <w:szCs w:val="21"/>
        </w:rPr>
        <w:t xml:space="preserve"> he will not depart from it."</w:t>
      </w:r>
    </w:p>
    <w:p w14:paraId="51C65D2E" w14:textId="77777777" w:rsidR="007F258B" w:rsidRDefault="00F77642" w:rsidP="00F77642">
      <w:pPr>
        <w:spacing w:line="247" w:lineRule="auto"/>
      </w:pPr>
      <w:r w:rsidRPr="00F6333B">
        <w:rPr>
          <w:rFonts w:eastAsia="Times New Roman"/>
          <w:kern w:val="0"/>
          <w:sz w:val="21"/>
          <w:szCs w:val="21"/>
        </w:rPr>
        <w:t>1. How can you actively pass on your faith to the next generation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involve younger generations in faith-based activities?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your faith legacy continues in your family?</w:t>
      </w:r>
    </w:p>
    <w:p w14:paraId="4F635822" w14:textId="260CBD49"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Honor the Elderly</w:t>
      </w:r>
    </w:p>
    <w:p w14:paraId="3138E4A6"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 counted the Levites from the age of thirty and above, showing respect for the wisdom and experience of the older generation. In a world that often overlooks the elderly, we are reminded to honor and learn from them. Leviticus 19:32 instructs, "You are to rise in the presence of the elderly, honor the aged, and fear your God."</w:t>
      </w:r>
    </w:p>
    <w:p w14:paraId="6EA8750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actively honor the elderly in your community, as seen in 1 Chronicles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honoring the elderly is emphasized in the organization of temple duties?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the elderly feel valued and respected in your life? </w:t>
      </w:r>
    </w:p>
    <w:p w14:paraId="6A099C78"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497B96"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54BCDE82" w14:textId="77777777" w:rsidR="007F258B" w:rsidRDefault="007F258B" w:rsidP="00F77642">
      <w:pPr>
        <w:spacing w:line="247" w:lineRule="auto"/>
        <w:rPr>
          <w:rFonts w:eastAsia="Times New Roman"/>
          <w:b/>
          <w:bCs/>
          <w:kern w:val="0"/>
          <w:sz w:val="21"/>
          <w:szCs w:val="21"/>
        </w:rPr>
      </w:pPr>
    </w:p>
    <w:p w14:paraId="4F9EFE70" w14:textId="5D16F4DE"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Seek God's Guidance in Leadership</w:t>
      </w:r>
    </w:p>
    <w:p w14:paraId="2193E7A1"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actions were guided by God's instructions, demonstrating the importance of seeking divine guidance in leadership. As Proverbs 3:5-6 advises, "Trust in the LORD with all your heart, and lean not on your own understanding; in all your ways acknowledge Him, and He will make your paths straight."</w:t>
      </w:r>
    </w:p>
    <w:p w14:paraId="4229D64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seek God's guidance when making leadership decisions in your community or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guidance is crucial for effective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leadership aligns with God's will and purpose? </w:t>
      </w:r>
    </w:p>
    <w:p w14:paraId="5A0DD32E"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Celebrate Unity in Diversity</w:t>
      </w:r>
    </w:p>
    <w:p w14:paraId="5F6B7BCD"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Levites came from different clans, yet they worked together harmoniously. This unity in diversity is a powerful testament to the body of Christ, where each member brings unique strengths. Ephesians 4:3 calls us to "make every effort to keep the unity of the Spirit through the bond of peace."</w:t>
      </w:r>
    </w:p>
    <w:p w14:paraId="39795D7C"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we celebrate diverse roles in our community like the Levites' varied duties in 1 Chronicles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in diversity strengthens a community, as seen in the organization of the Levites?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honor different contributions within your group or church? </w:t>
      </w:r>
    </w:p>
    <w:p w14:paraId="60C13D20"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CCE5A0"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4ADB602A" w14:textId="77777777" w:rsidR="007F258B" w:rsidRDefault="007F258B" w:rsidP="00F77642">
      <w:pPr>
        <w:spacing w:line="247" w:lineRule="auto"/>
        <w:rPr>
          <w:rFonts w:eastAsia="Times New Roman"/>
          <w:b/>
          <w:bCs/>
          <w:kern w:val="0"/>
          <w:sz w:val="21"/>
          <w:szCs w:val="21"/>
        </w:rPr>
      </w:pPr>
    </w:p>
    <w:p w14:paraId="00043B1D" w14:textId="1091F7C8"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Be Faithful in Small Things</w:t>
      </w:r>
    </w:p>
    <w:p w14:paraId="3D5C6B93"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Levites' duties included seemingly mundane tasks, yet they performed them faithfully. This teaches us to be diligent in all we do, no matter how small. Luke 16:10 reminds us, "Whoever is faithful with very little will also be faithful with much."</w:t>
      </w:r>
    </w:p>
    <w:p w14:paraId="1D97CE68"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demonstrate faithfulness in small tasks within your daily routine, like the Levites in 1 Chronicles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faithful in small responsibilities is important for personal growth and spiritual development?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Levites' dedication that applies to your own commitments and duties? </w:t>
      </w:r>
    </w:p>
    <w:p w14:paraId="63D6319D"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with Purpose</w:t>
      </w:r>
    </w:p>
    <w:p w14:paraId="2B3A38F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organization of the Levites was intentional and purposeful, reflecting a life lived with direction. We are encouraged to live purposefully, aligning our actions with God's will. As Ephesians 5:15-16 exhorts, "Be very careful, then, how you live—not as unwise but as wise, making the most of every opportunity, because the days are evil."</w:t>
      </w:r>
    </w:p>
    <w:p w14:paraId="73A828E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These lessons from 1 Chronicles 23 inspire us to live a life of service, order, and purpose, grounded in faith and guided by God's Word.</w:t>
      </w:r>
    </w:p>
    <w:p w14:paraId="15362992" w14:textId="77777777" w:rsidR="00F77642" w:rsidRPr="001B37DC" w:rsidRDefault="00F77642" w:rsidP="00F77642">
      <w:pPr>
        <w:spacing w:line="247" w:lineRule="auto"/>
        <w:rPr>
          <w:rFonts w:eastAsia="Times New Roman"/>
          <w:kern w:val="0"/>
          <w:sz w:val="21"/>
          <w:szCs w:val="21"/>
        </w:rPr>
      </w:pPr>
      <w:r w:rsidRPr="00F6333B">
        <w:rPr>
          <w:rFonts w:eastAsia="Times New Roman"/>
          <w:kern w:val="0"/>
          <w:sz w:val="21"/>
          <w:szCs w:val="21"/>
        </w:rPr>
        <w:t>1. How can you identify and fulfill your unique purpose in your community, like the Levites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with purpose is essential for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align your daily actions with your long-term goals and purpose?</w:t>
      </w:r>
      <w:r w:rsidRPr="001B37DC">
        <w:br w:type="page"/>
      </w:r>
    </w:p>
    <w:p w14:paraId="59E57F0F" w14:textId="77777777" w:rsidR="00F77642" w:rsidRPr="00F77642" w:rsidRDefault="00F77642" w:rsidP="00F77642">
      <w:pPr>
        <w:spacing w:line="247" w:lineRule="auto"/>
        <w:jc w:val="center"/>
        <w:outlineLvl w:val="0"/>
        <w:rPr>
          <w:rFonts w:eastAsia="Times New Roman"/>
          <w:b/>
          <w:bCs/>
          <w:kern w:val="36"/>
          <w:sz w:val="32"/>
          <w:szCs w:val="32"/>
        </w:rPr>
      </w:pPr>
      <w:r w:rsidRPr="00F77642">
        <w:rPr>
          <w:rFonts w:eastAsia="Times New Roman"/>
          <w:b/>
          <w:bCs/>
          <w:kern w:val="36"/>
          <w:sz w:val="32"/>
          <w:szCs w:val="32"/>
        </w:rPr>
        <w:t>1 Chronicles 24 Teaching Points and Bible Study Questions</w:t>
      </w:r>
    </w:p>
    <w:p w14:paraId="5448450E" w14:textId="5D05010D"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Importance of Order and Structure</w:t>
      </w:r>
    </w:p>
    <w:p w14:paraId="738E056C"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In 1 Chronicles 24, we see the division of the priests into 24 groups, each with specific duties. This highlights the importance of order and structure in our lives. Just as the priests had their roles, we too can benefit from organizing our tasks and responsibilities. "For God is not a God of disorder but of peace" (1 Corinthians 14:33). Embrace structure to bring peace and efficiency to your daily routine.</w:t>
      </w:r>
    </w:p>
    <w:p w14:paraId="2A72EA2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establishing order in your daily life enhance your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structure in worship and community, and how can we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implement more structure in your work or family life? </w:t>
      </w:r>
    </w:p>
    <w:p w14:paraId="158EE0EC"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Every Role Matters</w:t>
      </w:r>
    </w:p>
    <w:p w14:paraId="25577B0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reminds us that every role, no matter how small, is significant in God's plan. Each priestly division had its unique function, contributing to the overall worship and service. "Now there are different gifts, but the same Spirit" (1 Corinthians 12:4). Recognize and value your role, knowing that your contributions are vital to the greater good.</w:t>
      </w:r>
    </w:p>
    <w:p w14:paraId="2817855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recognizing every role's importance in 1 Chronicles 24 impact your daily interactions and teamwork?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each role in the temple service equally, and how can this influence your perspective on your own contributions?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that every role in your community or workplace is appreciated and supported? </w:t>
      </w:r>
    </w:p>
    <w:p w14:paraId="1B55AC69"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2D192F"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71114F58" w14:textId="77777777" w:rsidR="007F258B" w:rsidRDefault="007F258B" w:rsidP="00F77642">
      <w:pPr>
        <w:spacing w:line="247" w:lineRule="auto"/>
        <w:rPr>
          <w:rFonts w:eastAsia="Times New Roman"/>
          <w:b/>
          <w:bCs/>
          <w:kern w:val="0"/>
          <w:sz w:val="21"/>
          <w:szCs w:val="21"/>
        </w:rPr>
      </w:pPr>
    </w:p>
    <w:p w14:paraId="29637DF3" w14:textId="352BEC34"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Faithfulness in Service</w:t>
      </w:r>
    </w:p>
    <w:p w14:paraId="68E3AC3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priests were chosen to serve faithfully in the temple, a reminder that our service to God should be marked by dedication and integrity. "Whatever you do, work at it with your whole being, for the Lord and not for men" (Colossians 3:23). Approach your tasks with a heart of service, knowing you are ultimately serving the Lord.</w:t>
      </w:r>
    </w:p>
    <w:p w14:paraId="0152AB20"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demonstrate faithfulness in your service, similar to the divisions of priests in 1 Chronicles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service is important in maintaining faithfulness in your community or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priests' dedication that applies to your own commitments and responsibilities? </w:t>
      </w:r>
    </w:p>
    <w:p w14:paraId="5B7BA8BD"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Leadership</w:t>
      </w:r>
    </w:p>
    <w:p w14:paraId="32054AC1"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 xml:space="preserve">David's organization of the priestly divisions shows the impact of godly leadership. His foresight ensured that worship continued smoothly. "Where there is no guidance, a people </w:t>
      </w:r>
      <w:proofErr w:type="gramStart"/>
      <w:r w:rsidRPr="00F6333B">
        <w:rPr>
          <w:rFonts w:eastAsia="Times New Roman"/>
          <w:kern w:val="0"/>
          <w:sz w:val="21"/>
          <w:szCs w:val="21"/>
        </w:rPr>
        <w:t>falls</w:t>
      </w:r>
      <w:proofErr w:type="gramEnd"/>
      <w:r w:rsidRPr="00F6333B">
        <w:rPr>
          <w:rFonts w:eastAsia="Times New Roman"/>
          <w:kern w:val="0"/>
          <w:sz w:val="21"/>
          <w:szCs w:val="21"/>
        </w:rPr>
        <w:t>, but in an abundance of counselors there is safety" (Proverbs 11:14). Lead with wisdom and leave a legacy that guides others in righteousness.</w:t>
      </w:r>
    </w:p>
    <w:p w14:paraId="1011A93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ensure your leadership legacy positively impacts future generations like the divisions of priests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organized leadership structures is crucial for sustaining a community's spiritual health?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priestly divisions about delegating responsibilities in your own leadership roles? </w:t>
      </w:r>
    </w:p>
    <w:p w14:paraId="53989837"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192A8A"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1CB7F56A" w14:textId="77777777" w:rsidR="007F258B" w:rsidRDefault="007F258B" w:rsidP="00F77642">
      <w:pPr>
        <w:spacing w:line="247" w:lineRule="auto"/>
        <w:rPr>
          <w:rFonts w:eastAsia="Times New Roman"/>
          <w:b/>
          <w:bCs/>
          <w:kern w:val="0"/>
          <w:sz w:val="21"/>
          <w:szCs w:val="21"/>
        </w:rPr>
      </w:pPr>
    </w:p>
    <w:p w14:paraId="1095EB1E" w14:textId="7181D43C"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Unity in Diversity</w:t>
      </w:r>
    </w:p>
    <w:p w14:paraId="6269979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illustrates how diverse groups can work together harmoniously. Each division had different responsibilities, yet they all served the same purpose. "For just as each of us has one body with many members, and not all members have the same function" (Romans 12:4). Celebrate diversity and work towards unity in your community.</w:t>
      </w:r>
    </w:p>
    <w:p w14:paraId="051AEAEA" w14:textId="77777777" w:rsidR="007F258B" w:rsidRDefault="00F77642" w:rsidP="00F77642">
      <w:pPr>
        <w:spacing w:line="247" w:lineRule="auto"/>
      </w:pPr>
      <w:r w:rsidRPr="00F6333B">
        <w:rPr>
          <w:rFonts w:eastAsia="Times New Roman"/>
          <w:kern w:val="0"/>
          <w:sz w:val="21"/>
          <w:szCs w:val="21"/>
        </w:rPr>
        <w:t>1. How can diverse roles in your community contribute to unity, as seen in 1 Chronicles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appreciate diverse talents while fostering unity in your group?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unity in diversity is important for achieving common goals in your community?</w:t>
      </w:r>
    </w:p>
    <w:p w14:paraId="227FE62D" w14:textId="11870D6E"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Preparation</w:t>
      </w:r>
    </w:p>
    <w:p w14:paraId="1FAE134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careful planning of the priestly duties underscores the power of preparation. "The plans of the diligent bring abundance, but everyone who is hasty comes only to poverty" (Proverbs 21:5). Prepare diligently for your tasks, and you will see fruitful results.</w:t>
      </w:r>
    </w:p>
    <w:p w14:paraId="742771B2"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apply the principle of preparation in your daily responsibilities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preparation was crucial for the priests' service, and how does it relate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organized division of duties about preparing for future challenges? </w:t>
      </w:r>
    </w:p>
    <w:p w14:paraId="08336335"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F92A50E"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6EC420AF" w14:textId="77777777" w:rsidR="007F258B" w:rsidRDefault="007F258B" w:rsidP="00F77642">
      <w:pPr>
        <w:spacing w:line="247" w:lineRule="auto"/>
        <w:rPr>
          <w:rFonts w:eastAsia="Times New Roman"/>
          <w:b/>
          <w:bCs/>
          <w:kern w:val="0"/>
          <w:sz w:val="21"/>
          <w:szCs w:val="21"/>
        </w:rPr>
      </w:pPr>
    </w:p>
    <w:p w14:paraId="2841BC1E" w14:textId="77D2D862"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Trust in God's Sovereignty</w:t>
      </w:r>
    </w:p>
    <w:p w14:paraId="7CDA8783"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casting of lots to determine the order of service shows trust in God's sovereignty. "The lot is cast into the lap, but its every decision is from the Lord" (Proverbs 16:33). Trust that God is in control, even in the details of your life, and rest in His perfect plan.</w:t>
      </w:r>
    </w:p>
    <w:p w14:paraId="668DAAC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trust God's sovereignty when your plans differ from His, as seen in 1 Chronicles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order, like the priestly divisions, is important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trusting God's timing from the structured roles in 1 Chronicles 24? </w:t>
      </w:r>
    </w:p>
    <w:p w14:paraId="63DD1CE8"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Heritage</w:t>
      </w:r>
    </w:p>
    <w:p w14:paraId="34AAEC3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 xml:space="preserve">The chapter highlights the importance of heritage and passing down responsibilities through generations. "Train up a child in the way he should go, and when he is </w:t>
      </w:r>
      <w:proofErr w:type="gramStart"/>
      <w:r w:rsidRPr="00F6333B">
        <w:rPr>
          <w:rFonts w:eastAsia="Times New Roman"/>
          <w:kern w:val="0"/>
          <w:sz w:val="21"/>
          <w:szCs w:val="21"/>
        </w:rPr>
        <w:t>old</w:t>
      </w:r>
      <w:proofErr w:type="gramEnd"/>
      <w:r w:rsidRPr="00F6333B">
        <w:rPr>
          <w:rFonts w:eastAsia="Times New Roman"/>
          <w:kern w:val="0"/>
          <w:sz w:val="21"/>
          <w:szCs w:val="21"/>
        </w:rPr>
        <w:t xml:space="preserve"> he will not depart from it" (Proverbs 22:6). Invest in the next generation, teaching them to carry on the faith and values you hold dear.</w:t>
      </w:r>
    </w:p>
    <w:p w14:paraId="1C34BE18"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understanding your heritage influence your role and responsibilities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preserving family traditions is important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your ancestors to guide your personal and spiritual growth? </w:t>
      </w:r>
    </w:p>
    <w:p w14:paraId="6BCB9813"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D60DA9"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7EDB6E05" w14:textId="77777777" w:rsidR="007F258B" w:rsidRDefault="007F258B" w:rsidP="00F77642">
      <w:pPr>
        <w:spacing w:line="247" w:lineRule="auto"/>
        <w:rPr>
          <w:rFonts w:eastAsia="Times New Roman"/>
          <w:b/>
          <w:bCs/>
          <w:kern w:val="0"/>
          <w:sz w:val="21"/>
          <w:szCs w:val="21"/>
        </w:rPr>
      </w:pPr>
    </w:p>
    <w:p w14:paraId="2E6D5678" w14:textId="65D6DCA4"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Commitment to Worship</w:t>
      </w:r>
    </w:p>
    <w:p w14:paraId="339AF27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priests' dedication to their temple duties reflects a commitment to worship. "Worship the Lord in the splendor of His holiness; tremble before Him, all the earth" (Psalm 96:9). Make worship a priority in your life, dedicating time and energy to honor God.</w:t>
      </w:r>
    </w:p>
    <w:p w14:paraId="5A5493E6"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prioritize worship in your daily routine like the priests in 1 Chronicles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commitment to worship is essential for spiritual growth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priests' dedication that applies to your own worship practices? </w:t>
      </w:r>
    </w:p>
    <w:p w14:paraId="79BAC222"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to His People</w:t>
      </w:r>
    </w:p>
    <w:p w14:paraId="0CB67B8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Finally, 1 Chronicles 24 is a testament to God's faithfulness in providing for His people. The organized priesthood ensured that worship continued, reflecting God's provision and care. "The Lord is faithful to all His promises and loving toward all He has made" (Psalm 145:13). Trust in God's faithfulness, knowing He will provide for your needs as you serve Him.</w:t>
      </w:r>
    </w:p>
    <w:p w14:paraId="4FAEAAF6" w14:textId="77777777" w:rsidR="00F77642" w:rsidRPr="001B37DC" w:rsidRDefault="00F77642" w:rsidP="00F77642">
      <w:pPr>
        <w:spacing w:line="247" w:lineRule="auto"/>
        <w:rPr>
          <w:rFonts w:eastAsia="Times New Roman"/>
          <w:kern w:val="0"/>
          <w:sz w:val="21"/>
          <w:szCs w:val="21"/>
        </w:rPr>
      </w:pPr>
      <w:r w:rsidRPr="00F6333B">
        <w:rPr>
          <w:rFonts w:eastAsia="Times New Roman"/>
          <w:kern w:val="0"/>
          <w:sz w:val="21"/>
          <w:szCs w:val="21"/>
        </w:rPr>
        <w:t>1. How can you recognize God's faithfulness in your daily responsibilities, like the divisions of priests in 1 Chronicles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is important when facing life's uncertainties, as seen in the priestly organization?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remain faithful in your commitments, reflecting God's faithfulness to His people?</w:t>
      </w:r>
      <w:r w:rsidRPr="001B37DC">
        <w:br w:type="page"/>
      </w:r>
    </w:p>
    <w:p w14:paraId="7AE177EE" w14:textId="77777777" w:rsidR="00F77642" w:rsidRPr="00F77642" w:rsidRDefault="00F77642" w:rsidP="00F77642">
      <w:pPr>
        <w:spacing w:line="247" w:lineRule="auto"/>
        <w:jc w:val="center"/>
        <w:outlineLvl w:val="0"/>
        <w:rPr>
          <w:rFonts w:eastAsia="Times New Roman"/>
          <w:b/>
          <w:bCs/>
          <w:kern w:val="36"/>
          <w:sz w:val="32"/>
          <w:szCs w:val="32"/>
        </w:rPr>
      </w:pPr>
      <w:r w:rsidRPr="00F77642">
        <w:rPr>
          <w:rFonts w:eastAsia="Times New Roman"/>
          <w:b/>
          <w:bCs/>
          <w:kern w:val="36"/>
          <w:sz w:val="32"/>
          <w:szCs w:val="32"/>
        </w:rPr>
        <w:t>1 Chronicles 25 Teaching Points and Bible Study Questions</w:t>
      </w:r>
    </w:p>
    <w:p w14:paraId="36C2DA20" w14:textId="4318ABFA"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Power of Praise and Worship</w:t>
      </w:r>
    </w:p>
    <w:p w14:paraId="6C36D06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Chronicles 25 highlights the importance of music in worship, as King David appoints musicians to prophesy with lyres, harps, and cymbals. This reminds us that worship is not just a ritual but a powerful expression of our faith. As Psalm 150:6 says, "Let everything that has breath praise the LORD!" Music can uplift our spirits and draw us closer to God, making it a vital part of our spiritual lives.</w:t>
      </w:r>
    </w:p>
    <w:p w14:paraId="0DE68E10"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incorporating music in worship enhance your personal connection with God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organized praise and worship in community settings?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musicians' dedication in 1 Chronicles 25 for your own worship practices? </w:t>
      </w:r>
    </w:p>
    <w:p w14:paraId="60E4B295"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Spiritual Gifts</w:t>
      </w:r>
    </w:p>
    <w:p w14:paraId="40A3F5DD"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emphasizes the use of spiritual gifts, as the musicians were chosen for their skill and ability to prophesy through music. This teaches us that God has given each of us unique talents to serve Him and others. As 1 Peter 4:10 encourages, "As good stewards of the manifold grace of God, each of you should use whatever gift he has received to serve one another."</w:t>
      </w:r>
    </w:p>
    <w:p w14:paraId="6D1C032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use your spiritual gifts to enhance worship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diverse spiritual gifts are important for a balanced church ministry?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identify and develop your spiritual gifts for God's service? </w:t>
      </w:r>
    </w:p>
    <w:p w14:paraId="707F9A52"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F8809D"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2389F6D6" w14:textId="77777777" w:rsidR="007F258B" w:rsidRDefault="007F258B" w:rsidP="00F77642">
      <w:pPr>
        <w:spacing w:line="247" w:lineRule="auto"/>
        <w:rPr>
          <w:rFonts w:eastAsia="Times New Roman"/>
          <w:b/>
          <w:bCs/>
          <w:kern w:val="0"/>
          <w:sz w:val="21"/>
          <w:szCs w:val="21"/>
        </w:rPr>
      </w:pPr>
    </w:p>
    <w:p w14:paraId="66B240F7" w14:textId="3E6AD569"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Importance of Order and Structure</w:t>
      </w:r>
    </w:p>
    <w:p w14:paraId="5F73345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 organized the musicians into divisions, showing the value of order in our service to God. This structure ensured that worship was continuous and harmonious. Similarly, in our lives, having a plan and structure can help us stay focused and productive in our spiritual and daily endeavors.</w:t>
      </w:r>
    </w:p>
    <w:p w14:paraId="61AC1465"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establishing order in your daily life enhance your personal growth and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structured roles were crucial for the musicians in 1 Chronicles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organization of musicians that applies to teamwork in your community? </w:t>
      </w:r>
    </w:p>
    <w:p w14:paraId="21974D45"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Generational Involvement in Worship</w:t>
      </w:r>
    </w:p>
    <w:p w14:paraId="447C1D18"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 xml:space="preserve">The chapter mentions the sons of Asaph, Heman, and Jeduthun, highlighting the involvement of multiple generations in worship. This serves as a reminder that faith is a legacy to be passed down. Proverbs 22:6 advises, "Train up a child in the way he should go, and when he is </w:t>
      </w:r>
      <w:proofErr w:type="gramStart"/>
      <w:r w:rsidRPr="00F6333B">
        <w:rPr>
          <w:rFonts w:eastAsia="Times New Roman"/>
          <w:kern w:val="0"/>
          <w:sz w:val="21"/>
          <w:szCs w:val="21"/>
        </w:rPr>
        <w:t>old</w:t>
      </w:r>
      <w:proofErr w:type="gramEnd"/>
      <w:r w:rsidRPr="00F6333B">
        <w:rPr>
          <w:rFonts w:eastAsia="Times New Roman"/>
          <w:kern w:val="0"/>
          <w:sz w:val="21"/>
          <w:szCs w:val="21"/>
        </w:rPr>
        <w:t xml:space="preserve"> he will not depart from it."</w:t>
      </w:r>
    </w:p>
    <w:p w14:paraId="6874F111"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families today encourage generational involvement in worship like in 1 Chronicles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generational worship is important for community faith development?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involve multiple generations in worship activities? </w:t>
      </w:r>
    </w:p>
    <w:p w14:paraId="6DF6B0F3"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9787A5"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594E20A3" w14:textId="77777777" w:rsidR="007F258B" w:rsidRDefault="007F258B" w:rsidP="00F77642">
      <w:pPr>
        <w:spacing w:line="247" w:lineRule="auto"/>
        <w:rPr>
          <w:rFonts w:eastAsia="Times New Roman"/>
          <w:b/>
          <w:bCs/>
          <w:kern w:val="0"/>
          <w:sz w:val="21"/>
          <w:szCs w:val="21"/>
        </w:rPr>
      </w:pPr>
    </w:p>
    <w:p w14:paraId="695100B9" w14:textId="4E3B7040"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Unity of Purpose</w:t>
      </w:r>
    </w:p>
    <w:p w14:paraId="6395BA75"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musicians worked together with a unified purpose: to glorify God. This unity is a powerful example for us, as we are called to work together in the body of Christ. Ephesians 4:3 urges us to "make every effort to keep the unity of the Spirit through the bond of peace."</w:t>
      </w:r>
    </w:p>
    <w:p w14:paraId="27088743" w14:textId="77777777" w:rsidR="007F258B" w:rsidRDefault="00F77642" w:rsidP="00F77642">
      <w:pPr>
        <w:spacing w:line="247" w:lineRule="auto"/>
      </w:pPr>
      <w:r w:rsidRPr="00F6333B">
        <w:rPr>
          <w:rFonts w:eastAsia="Times New Roman"/>
          <w:kern w:val="0"/>
          <w:sz w:val="21"/>
          <w:szCs w:val="21"/>
        </w:rPr>
        <w:t>1. How can we foster unity of purpose in our community like the musicians in 1 Chronicles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of purpose was crucial for the musicians' service in the temple?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personal goals with a collective mission in your group or church?</w:t>
      </w:r>
    </w:p>
    <w:p w14:paraId="7A766FC8" w14:textId="64B8F7D5"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Serving God</w:t>
      </w:r>
    </w:p>
    <w:p w14:paraId="2CAB457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Serving God through music brought joy to the musicians, as it should in all our acts of service. Colossians 3:23 reminds us, "Whatever you do, work at it with all your heart, as working for the Lord, not for men." When we serve with joy, we reflect God's love to those around us.</w:t>
      </w:r>
    </w:p>
    <w:p w14:paraId="4195CAA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find joy in serving God through your unique talents and abilities like the musicians in 1 Chronicles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serving God with joy impacts your community and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maintain a joyful attitude while serving in challenging or routine tasks? </w:t>
      </w:r>
    </w:p>
    <w:p w14:paraId="01CD7292"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BEA991B"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55FE1487" w14:textId="77777777" w:rsidR="007F258B" w:rsidRDefault="007F258B" w:rsidP="00F77642">
      <w:pPr>
        <w:spacing w:line="247" w:lineRule="auto"/>
        <w:rPr>
          <w:rFonts w:eastAsia="Times New Roman"/>
          <w:b/>
          <w:bCs/>
          <w:kern w:val="0"/>
          <w:sz w:val="21"/>
          <w:szCs w:val="21"/>
        </w:rPr>
      </w:pPr>
    </w:p>
    <w:p w14:paraId="2A8CB812" w14:textId="3200710F"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Significance of Prophecy in Worship</w:t>
      </w:r>
    </w:p>
    <w:p w14:paraId="737E5BFC"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musicians were not only skilled but also prophesied through their music, showing that worship can be a means of conveying God's message. This encourages us to be open to how God might speak through us in unexpected ways, using our talents to share His truth.</w:t>
      </w:r>
    </w:p>
    <w:p w14:paraId="519BBD65"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incorporating prophecy enhance the depth and meaning of your personal worship experience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prophecy was integral to worship in 1 Chronicles 25, and how is it relevant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discern and apply prophetic insights in your worship practices? </w:t>
      </w:r>
    </w:p>
    <w:p w14:paraId="5EBDA66E"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Dedication and Commitment</w:t>
      </w:r>
    </w:p>
    <w:p w14:paraId="2CA6A28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musicians were dedicated to their roles, serving faithfully in the temple. This dedication is a model for us in our spiritual walk. As 1 Corinthians 15:58 states, "Be steadfast, immovable, always abounding in the work of the Lord, knowing that your labor in the Lord is not in vain."</w:t>
      </w:r>
    </w:p>
    <w:p w14:paraId="0FB5E35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demonstrate dedication and commitment in your daily responsibilities like the musicians in 1 Chronicles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dedication to a specific role is important for community success and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musicians' commitment that applies to your personal or professional life? </w:t>
      </w:r>
    </w:p>
    <w:p w14:paraId="68AB36E3"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91F4A9"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7AFD00DD" w14:textId="77777777" w:rsidR="007F258B" w:rsidRDefault="007F258B" w:rsidP="00F77642">
      <w:pPr>
        <w:spacing w:line="247" w:lineRule="auto"/>
        <w:rPr>
          <w:rFonts w:eastAsia="Times New Roman"/>
          <w:b/>
          <w:bCs/>
          <w:kern w:val="0"/>
          <w:sz w:val="21"/>
          <w:szCs w:val="21"/>
        </w:rPr>
      </w:pPr>
    </w:p>
    <w:p w14:paraId="4FDF79B0" w14:textId="6763CEAF"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Blessing of Collaboration</w:t>
      </w:r>
    </w:p>
    <w:p w14:paraId="4B4C4328"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illustrates the blessing of working together with others who share our faith. Collaboration in worship and service can lead to greater impact and fulfillment. Ecclesiastes 4:9 tells us, "Two are better than one, because they have a good return for their labor."</w:t>
      </w:r>
    </w:p>
    <w:p w14:paraId="47B936C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collaboration in your community enhance the use of individual talents for a greater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collaboration was essential for the musicians in 1 Chronicles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spirit of collaboration in your personal or professional life? </w:t>
      </w:r>
    </w:p>
    <w:p w14:paraId="2777B462"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Impact of Worship</w:t>
      </w:r>
    </w:p>
    <w:p w14:paraId="364FD4A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Finally, the musicians' service had an eternal impact, as their worship was a part of the temple's daily life. Our acts of worship and service, no matter how small, contribute to God's eternal kingdom. As Matthew 6:20 encourages, "Store up for yourselves treasures in heaven, where moth and rust do not destroy, and where thieves do not break in and steal."</w:t>
      </w:r>
    </w:p>
    <w:p w14:paraId="2F9D6488" w14:textId="77777777" w:rsidR="00F77642" w:rsidRPr="001B37DC" w:rsidRDefault="00F77642" w:rsidP="00F77642">
      <w:pPr>
        <w:spacing w:line="247" w:lineRule="auto"/>
        <w:rPr>
          <w:rFonts w:eastAsia="Times New Roman"/>
          <w:kern w:val="0"/>
          <w:sz w:val="21"/>
          <w:szCs w:val="21"/>
        </w:rPr>
      </w:pPr>
      <w:r w:rsidRPr="00F6333B">
        <w:rPr>
          <w:rFonts w:eastAsia="Times New Roman"/>
          <w:kern w:val="0"/>
          <w:sz w:val="21"/>
          <w:szCs w:val="21"/>
        </w:rPr>
        <w:t>1. How can you incorporate worship into daily life to create lasting spiritual impact?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worship leaders were appointed,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worship has a meaningful and eternal impact on others?</w:t>
      </w:r>
      <w:r w:rsidRPr="001B37DC">
        <w:br w:type="page"/>
      </w:r>
    </w:p>
    <w:p w14:paraId="44267DC9" w14:textId="77777777" w:rsidR="00F77642" w:rsidRPr="00F77642" w:rsidRDefault="00F77642" w:rsidP="00F77642">
      <w:pPr>
        <w:spacing w:line="247" w:lineRule="auto"/>
        <w:jc w:val="center"/>
        <w:outlineLvl w:val="0"/>
        <w:rPr>
          <w:rFonts w:eastAsia="Times New Roman"/>
          <w:b/>
          <w:bCs/>
          <w:kern w:val="36"/>
          <w:sz w:val="32"/>
          <w:szCs w:val="32"/>
        </w:rPr>
      </w:pPr>
      <w:r w:rsidRPr="00F77642">
        <w:rPr>
          <w:rFonts w:eastAsia="Times New Roman"/>
          <w:b/>
          <w:bCs/>
          <w:kern w:val="36"/>
          <w:sz w:val="32"/>
          <w:szCs w:val="32"/>
        </w:rPr>
        <w:t>1 Chronicles 26 Teaching Points and Bible Study Questions</w:t>
      </w:r>
    </w:p>
    <w:p w14:paraId="13B473B2" w14:textId="571710B3"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Embrace Your God-Given Role</w:t>
      </w:r>
    </w:p>
    <w:p w14:paraId="0CC727D1"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In 1 Chronicles 26, we see the division of gatekeepers, each assigned to their specific duties. This reminds us that every role in the body of Christ is vital. As Paul writes in 1 Corinthians 12:18, "But in fact, God has arranged the members of the body, every one of them, according to His design." Embrace your unique calling and serve with joy, knowing that your contribution is essential to the Kingdom.</w:t>
      </w:r>
    </w:p>
    <w:p w14:paraId="4F4F4096"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embrace your unique role in your community like the gatekeepers in 1 Chronicles 26?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value every role, even those that seem less significant?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others in fulfilling their God-given roles effectively? </w:t>
      </w:r>
    </w:p>
    <w:p w14:paraId="2E6D9528"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Faithfulness in Small Tasks Leads to Greater Responsibility</w:t>
      </w:r>
    </w:p>
    <w:p w14:paraId="3CFFF121"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gatekeepers were entrusted with the important task of guarding the temple, a role that required diligence and integrity. Luke 16:10 tells us, "Whoever is faithful with very little will also be faithful with much." By being faithful in the small things, we prepare ourselves for greater responsibilities in God's service.</w:t>
      </w:r>
    </w:p>
    <w:p w14:paraId="41D2516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demonstrate faithfulness in small tasks in your daily life to gain greater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in minor roles is crucial for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gatekeepers' roles about handling small responsibilities with diligence? </w:t>
      </w:r>
    </w:p>
    <w:p w14:paraId="36278A02"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D9A698"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7D03575F" w14:textId="77777777" w:rsidR="007F258B" w:rsidRDefault="007F258B" w:rsidP="0078639B">
      <w:pPr>
        <w:spacing w:line="240" w:lineRule="auto"/>
        <w:rPr>
          <w:rFonts w:eastAsia="Times New Roman"/>
          <w:b/>
          <w:bCs/>
          <w:kern w:val="0"/>
          <w:sz w:val="21"/>
          <w:szCs w:val="21"/>
        </w:rPr>
      </w:pPr>
    </w:p>
    <w:p w14:paraId="3C89FB7E" w14:textId="2DD91B91" w:rsidR="00F77642" w:rsidRPr="007F258B" w:rsidRDefault="00F77642" w:rsidP="007F258B">
      <w:pPr>
        <w:spacing w:line="240" w:lineRule="auto"/>
        <w:rPr>
          <w:rFonts w:eastAsia="Times New Roman"/>
          <w:b/>
          <w:bCs/>
          <w:kern w:val="0"/>
          <w:sz w:val="21"/>
          <w:szCs w:val="21"/>
        </w:rPr>
      </w:pPr>
      <w:r w:rsidRPr="00F6333B">
        <w:rPr>
          <w:rFonts w:eastAsia="Times New Roman"/>
          <w:b/>
          <w:bCs/>
          <w:kern w:val="0"/>
          <w:sz w:val="21"/>
          <w:szCs w:val="21"/>
        </w:rPr>
        <w:t>Generational Blessings and Responsibilities</w:t>
      </w:r>
    </w:p>
    <w:p w14:paraId="1481DC2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 xml:space="preserve">1 Chronicles 26 highlights the importance of family legacy, as duties were passed down through generations. Proverbs 22:6 encourages us, "Train up a child in the way he should go, and when he is </w:t>
      </w:r>
      <w:proofErr w:type="gramStart"/>
      <w:r w:rsidRPr="00F6333B">
        <w:rPr>
          <w:rFonts w:eastAsia="Times New Roman"/>
          <w:kern w:val="0"/>
          <w:sz w:val="21"/>
          <w:szCs w:val="21"/>
        </w:rPr>
        <w:t>old</w:t>
      </w:r>
      <w:proofErr w:type="gramEnd"/>
      <w:r w:rsidRPr="00F6333B">
        <w:rPr>
          <w:rFonts w:eastAsia="Times New Roman"/>
          <w:kern w:val="0"/>
          <w:sz w:val="21"/>
          <w:szCs w:val="21"/>
        </w:rPr>
        <w:t xml:space="preserve"> he will not depart from it." By instilling godly values in our children, we ensure that the faith is carried forward.</w:t>
      </w:r>
    </w:p>
    <w:p w14:paraId="54E793A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ensure your family's legacy aligns with God's purpose, as seen in 1 Chronicles 26?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responsibilities do you feel towards future generations in maintaining spiritual blessings?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generational roles are important in fulfilling God's plans for your family? </w:t>
      </w:r>
    </w:p>
    <w:p w14:paraId="5318D63F"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Organization and Order</w:t>
      </w:r>
    </w:p>
    <w:p w14:paraId="7AE00188"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meticulously details the organization of the gatekeepers, emphasizing the importance of order in God's work. As 1 Corinthians 14:40 advises, "But everything must be done in a proper and orderly manner." A well-organized life allows us to serve God more effectively and efficiently.</w:t>
      </w:r>
    </w:p>
    <w:p w14:paraId="7EA7A5A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implementing organization in your daily life enhance your productivity and peace of mind?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structured roles and responsibilities are crucial for effective teamwork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gatekeepers' roles about maintaining order in your personal or professional life? </w:t>
      </w:r>
    </w:p>
    <w:p w14:paraId="08E3213B"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75671E" w14:textId="13412F11" w:rsidR="007F258B" w:rsidRDefault="007F258B" w:rsidP="007F258B">
      <w:pPr>
        <w:spacing w:after="0" w:line="240" w:lineRule="auto"/>
        <w:rPr>
          <w:rFonts w:eastAsia="Times New Roman"/>
          <w:b/>
          <w:bCs/>
          <w:kern w:val="0"/>
          <w:sz w:val="21"/>
          <w:szCs w:val="21"/>
        </w:rPr>
      </w:pPr>
    </w:p>
    <w:p w14:paraId="01AB6530"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1B6A6C68" w14:textId="77777777" w:rsidR="007F258B" w:rsidRDefault="007F258B" w:rsidP="00F77642">
      <w:pPr>
        <w:spacing w:line="247" w:lineRule="auto"/>
        <w:rPr>
          <w:rFonts w:eastAsia="Times New Roman"/>
          <w:b/>
          <w:bCs/>
          <w:kern w:val="0"/>
          <w:sz w:val="21"/>
          <w:szCs w:val="21"/>
        </w:rPr>
      </w:pPr>
    </w:p>
    <w:p w14:paraId="008B0390" w14:textId="2755A367"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Unity in Diversity</w:t>
      </w:r>
    </w:p>
    <w:p w14:paraId="70146395"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gatekeepers came from different families and backgrounds, yet they worked together harmoniously. Ephesians 4:3 urges us to "make every effort to keep the unity of the Spirit through the bond of peace." Embrace diversity within the body of Christ, recognizing that our differences can strengthen our unity.</w:t>
      </w:r>
    </w:p>
    <w:p w14:paraId="4D26D00C" w14:textId="77777777" w:rsidR="007F258B" w:rsidRDefault="00F77642" w:rsidP="00F77642">
      <w:pPr>
        <w:spacing w:line="247" w:lineRule="auto"/>
      </w:pPr>
      <w:r w:rsidRPr="00F6333B">
        <w:rPr>
          <w:rFonts w:eastAsia="Times New Roman"/>
          <w:kern w:val="0"/>
          <w:sz w:val="21"/>
          <w:szCs w:val="21"/>
        </w:rPr>
        <w:t>1. How can diverse roles in your community contribute to a unified purpose, as seen in 1 Chronicles 26?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is important when individuals have different responsibilities and skills?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promote unity while respecting diverse talents and roles in your group?</w:t>
      </w:r>
    </w:p>
    <w:p w14:paraId="1C1EA005" w14:textId="364D439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Stewardship of Resources</w:t>
      </w:r>
    </w:p>
    <w:p w14:paraId="5DED9E9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gatekeepers were responsible for the treasures of the temple, highlighting the importance of stewardship. As 1 Peter 4:10 reminds us, "As good stewards of the manifold grace of God, each of you should use whatever gift he has received to serve one another." Manage your resources wisely, using them to glorify God and serve others.</w:t>
      </w:r>
    </w:p>
    <w:p w14:paraId="7FEA8263"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apply the principles of stewardship from 1 Chronicles 26 in managing your finances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effective stewardship of resources is crucial for community well-being and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gatekeepers' roles in 1 Chronicles 26 about prioritizing responsibilities? </w:t>
      </w:r>
    </w:p>
    <w:p w14:paraId="05E0820A"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D19CE6"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74AF9F3A" w14:textId="77777777" w:rsidR="007F258B" w:rsidRDefault="007F258B" w:rsidP="00F77642">
      <w:pPr>
        <w:spacing w:line="247" w:lineRule="auto"/>
        <w:rPr>
          <w:rFonts w:eastAsia="Times New Roman"/>
          <w:b/>
          <w:bCs/>
          <w:kern w:val="0"/>
          <w:sz w:val="21"/>
          <w:szCs w:val="21"/>
        </w:rPr>
      </w:pPr>
    </w:p>
    <w:p w14:paraId="62990740" w14:textId="4C7D0EDA"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Importance of Vigilance</w:t>
      </w:r>
    </w:p>
    <w:p w14:paraId="23B802A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Guarding the temple required constant vigilance, a reminder for us to be watchful in our spiritual lives. 1 Peter 5:8 warns, "Be sober-minded and alert. Your adversary the devil prowls around like a roaring lion, seeking someone to devour." Stay spiritually alert and protect your heart and mind from worldly distractions.</w:t>
      </w:r>
    </w:p>
    <w:p w14:paraId="654BC4A5"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apply the gatekeepers' vigilance to your daily responsibilities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vigilance is crucial in maintaining integrity and trust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vigilance in your spiritual and personal growth? </w:t>
      </w:r>
    </w:p>
    <w:p w14:paraId="26C3DC50"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Teamwork</w:t>
      </w:r>
    </w:p>
    <w:p w14:paraId="42E7B1E5"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gatekeepers worked in shifts, demonstrating the power of teamwork. Ecclesiastes 4:9 states, "Two are better than one, because they have a good return for their labor." Collaborate with others in your community, knowing that together you can achieve more for God's Kingdom.</w:t>
      </w:r>
    </w:p>
    <w:p w14:paraId="4DA066F2"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teamwork in your community reflect the organized roles seen in 1 Chronicles 26?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assigning specific roles enhances teamwork, as demonstrated by the gatekeepers?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gatekeepers about balancing individual responsibilities within a team? </w:t>
      </w:r>
    </w:p>
    <w:p w14:paraId="114915F8"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6E707E"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70693382" w14:textId="77777777" w:rsidR="007F258B" w:rsidRDefault="007F258B" w:rsidP="00F77642">
      <w:pPr>
        <w:spacing w:line="247" w:lineRule="auto"/>
        <w:rPr>
          <w:rFonts w:eastAsia="Times New Roman"/>
          <w:b/>
          <w:bCs/>
          <w:kern w:val="0"/>
          <w:sz w:val="21"/>
          <w:szCs w:val="21"/>
        </w:rPr>
      </w:pPr>
    </w:p>
    <w:p w14:paraId="1D9A3A11" w14:textId="5FDE5B80"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Commitment to Duty</w:t>
      </w:r>
    </w:p>
    <w:p w14:paraId="40B26416"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gatekeepers' unwavering commitment to their duties serves as a model for us. Colossians 3:23 encourages, "Whatever you do, work at it with your whole being, for the Lord and not for men." Approach your responsibilities with dedication, knowing that you are serving the Lord.</w:t>
      </w:r>
    </w:p>
    <w:p w14:paraId="16B6658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demonstrate commitment to your responsibilities in daily life like the gatekeepers in 1 Chronicles 26?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dedication to duty is important in both spiritual and secular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gatekeepers about balancing personal life and commitment to duty? </w:t>
      </w:r>
    </w:p>
    <w:p w14:paraId="6E61B518"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Provision</w:t>
      </w:r>
    </w:p>
    <w:p w14:paraId="356D5DB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detailed assignments of the gatekeepers show God's provision and care for His people. Philippians 4:19 assures us, "And my God will supply all your needs according to His glorious riches in Christ Jesus." Trust that God will provide for you as you faithfully serve Him, just as He provided for the gatekeepers.</w:t>
      </w:r>
    </w:p>
    <w:p w14:paraId="3FB21DF6" w14:textId="77777777" w:rsidR="00F77642" w:rsidRPr="001B37DC" w:rsidRDefault="00F77642" w:rsidP="00F77642">
      <w:pPr>
        <w:spacing w:line="247" w:lineRule="auto"/>
        <w:rPr>
          <w:rFonts w:eastAsia="Times New Roman"/>
          <w:kern w:val="0"/>
          <w:sz w:val="21"/>
          <w:szCs w:val="21"/>
        </w:rPr>
      </w:pPr>
      <w:r w:rsidRPr="00F6333B">
        <w:rPr>
          <w:rFonts w:eastAsia="Times New Roman"/>
          <w:kern w:val="0"/>
          <w:sz w:val="21"/>
          <w:szCs w:val="21"/>
        </w:rPr>
        <w:t>1. How can you trust in God's provision when facing uncertainty in your daily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provides specific roles and duties for each person in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gatekeepers about relying on God's provision in your own life?</w:t>
      </w:r>
      <w:r w:rsidRPr="001B37DC">
        <w:br w:type="page"/>
      </w:r>
    </w:p>
    <w:p w14:paraId="2F343B56" w14:textId="77777777" w:rsidR="00F77642" w:rsidRPr="00F77642" w:rsidRDefault="00F77642" w:rsidP="00F77642">
      <w:pPr>
        <w:spacing w:line="247" w:lineRule="auto"/>
        <w:jc w:val="center"/>
        <w:outlineLvl w:val="0"/>
        <w:rPr>
          <w:rFonts w:eastAsia="Times New Roman"/>
          <w:b/>
          <w:bCs/>
          <w:kern w:val="36"/>
          <w:sz w:val="32"/>
          <w:szCs w:val="32"/>
        </w:rPr>
      </w:pPr>
      <w:r w:rsidRPr="00F77642">
        <w:rPr>
          <w:rFonts w:eastAsia="Times New Roman"/>
          <w:b/>
          <w:bCs/>
          <w:kern w:val="36"/>
          <w:sz w:val="32"/>
          <w:szCs w:val="32"/>
        </w:rPr>
        <w:t>1 Chronicles 27 Teaching Points and Bible Study Questions</w:t>
      </w:r>
    </w:p>
    <w:p w14:paraId="01D52B56" w14:textId="0EEA05A7"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Importance of Organization</w:t>
      </w:r>
    </w:p>
    <w:p w14:paraId="69EC349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Chronicles 27 highlights the meticulous organization of King David's army and officials. This chapter reminds us that God values order and structure in our lives. Just as David appointed leaders for each month, we can benefit from planning and organizing our tasks. "For God is not a God of disorder but of peace" (1 Corinthians 14:33). By setting priorities and creating a schedule, we can serve God more effectively and find peace in our daily routines.</w:t>
      </w:r>
    </w:p>
    <w:p w14:paraId="25AA8776"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effective organization in your life enhance your ability to achieve personal and communal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structured leadership is crucial for maintaining order and productivity in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1 Chronicles 27 about delegating responsibilities in your daily life? </w:t>
      </w:r>
    </w:p>
    <w:p w14:paraId="1A1B74FD"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Recognizing Diverse Talents</w:t>
      </w:r>
    </w:p>
    <w:p w14:paraId="2A63CD73"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lists various leaders and their roles, showcasing the diversity of talents among the Israelites. This diversity is a reminder that God has given each of us unique gifts to serve His purpose. "There are different gifts, but the same Spirit" (1 Corinthians 12:4). Embrace your God-given talents and use them to contribute to your community and glorify God.</w:t>
      </w:r>
    </w:p>
    <w:p w14:paraId="51CD8FD1"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identify and utilize diverse talents within your community or team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diverse talents is crucial for achieving collective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to share and develop their unique skills? </w:t>
      </w:r>
    </w:p>
    <w:p w14:paraId="4B473448"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B759C6"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6B157184" w14:textId="77777777" w:rsidR="007F258B" w:rsidRDefault="007F258B" w:rsidP="00F77642">
      <w:pPr>
        <w:spacing w:line="247" w:lineRule="auto"/>
        <w:rPr>
          <w:rFonts w:eastAsia="Times New Roman"/>
          <w:b/>
          <w:bCs/>
          <w:kern w:val="0"/>
          <w:sz w:val="21"/>
          <w:szCs w:val="21"/>
        </w:rPr>
      </w:pPr>
    </w:p>
    <w:p w14:paraId="56131300" w14:textId="50FBE88E"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Faithful Stewardship</w:t>
      </w:r>
    </w:p>
    <w:p w14:paraId="34CCCB2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officials were entrusted with significant responsibilities, demonstrating the importance of faithful stewardship. As stewards of God's creation, we are called to manage our resources wisely. "Moreover, it is required of stewards that they be found faithful" (1 Corinthians 4:2). Whether it's time, money, or talents, use what you have been given to honor God and serve others.</w:t>
      </w:r>
    </w:p>
    <w:p w14:paraId="2F9B77EF"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demonstrate faithful stewardship in your daily responsibilities like the leaders in 1 Chronicles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stewardship is important for personal growth and community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accountability in your stewardship roles? </w:t>
      </w:r>
    </w:p>
    <w:p w14:paraId="7A54C597"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Leadership</w:t>
      </w:r>
    </w:p>
    <w:p w14:paraId="212D33C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emphasizes the role of leaders in maintaining order and achieving goals. Good leadership is crucial in guiding others toward a common purpose. "The plans of the diligent bring plenty, as surely as haste leads to poverty" (Proverbs 21:5). Whether you're leading a family, a team, or a ministry, seek God's wisdom to lead with integrity and diligence.</w:t>
      </w:r>
    </w:p>
    <w:p w14:paraId="5E28584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apply the principles of leadership from 1 Chronicles 27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effective leadership is crucial for community success, as seen in 1 Chronicles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leaders in 1 Chronicles 27 to improve your leadership skills? </w:t>
      </w:r>
    </w:p>
    <w:p w14:paraId="078178CD"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C1EB51"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2236A350" w14:textId="77777777" w:rsidR="007F258B" w:rsidRDefault="007F258B" w:rsidP="00F77642">
      <w:pPr>
        <w:spacing w:line="247" w:lineRule="auto"/>
        <w:rPr>
          <w:rFonts w:eastAsia="Times New Roman"/>
          <w:b/>
          <w:bCs/>
          <w:kern w:val="0"/>
          <w:sz w:val="21"/>
          <w:szCs w:val="21"/>
        </w:rPr>
      </w:pPr>
    </w:p>
    <w:p w14:paraId="4CD030E1" w14:textId="206D7538"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Commitment to Duty</w:t>
      </w:r>
    </w:p>
    <w:p w14:paraId="69EFF656"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officials in 1 Chronicles 27 were committed to their duties, serving faithfully in their appointed roles. This commitment is a powerful example for us to follow. "Whatever you do, work at it with all your heart, as working for the Lord, not for human masters" (Colossians 3:23). Approach your responsibilities with dedication, knowing that your work is ultimately for God.</w:t>
      </w:r>
    </w:p>
    <w:p w14:paraId="599957CD" w14:textId="77777777" w:rsidR="007F258B" w:rsidRDefault="00F77642" w:rsidP="00F77642">
      <w:pPr>
        <w:spacing w:line="247" w:lineRule="auto"/>
      </w:pPr>
      <w:r w:rsidRPr="00F6333B">
        <w:rPr>
          <w:rFonts w:eastAsia="Times New Roman"/>
          <w:kern w:val="0"/>
          <w:sz w:val="21"/>
          <w:szCs w:val="21"/>
        </w:rPr>
        <w:t>1. How can you demonstrate commitment to your responsibilities in daily life, similar to the leaders in 1 Chronicles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dedication to duty is important for personal and community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leaders' commitment in 1 Chronicles 27 to apply in your own roles?</w:t>
      </w:r>
    </w:p>
    <w:p w14:paraId="289A027B" w14:textId="4374241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Delegation</w:t>
      </w:r>
    </w:p>
    <w:p w14:paraId="375DE51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delegation of responsibilities to various leaders illustrates the power of sharing the workload. Delegation not only empowers others but also ensures that tasks are completed efficiently. "Two are better than one, because they have a good return for their labor" (Ecclesiastes 4:9). Trust others with responsibilities and watch how collaboration leads to greater success.</w:t>
      </w:r>
    </w:p>
    <w:p w14:paraId="2829F32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effectively delegate tasks in your life to improve productivity and reduce 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delegation is crucial for successful leadership and team management?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1 Chronicles 27 about trusting others with responsibilities? </w:t>
      </w:r>
    </w:p>
    <w:p w14:paraId="6BC5AA60"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249C22"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746EB5EB" w14:textId="77777777" w:rsidR="007F258B" w:rsidRDefault="007F258B" w:rsidP="00F77642">
      <w:pPr>
        <w:spacing w:line="247" w:lineRule="auto"/>
        <w:rPr>
          <w:rFonts w:eastAsia="Times New Roman"/>
          <w:b/>
          <w:bCs/>
          <w:kern w:val="0"/>
          <w:sz w:val="21"/>
          <w:szCs w:val="21"/>
        </w:rPr>
      </w:pPr>
    </w:p>
    <w:p w14:paraId="6C62E70D" w14:textId="4886BF89"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Role of Accountability</w:t>
      </w:r>
    </w:p>
    <w:p w14:paraId="2946D888"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shows that each leader was accountable for their specific duties. Accountability is essential in maintaining integrity and ensuring that tasks are completed. "As iron sharpens iron, so one person sharpens another" (Proverbs 27:17). Surround yourself with people who will hold you accountable and encourage you to grow in your faith and responsibilities.</w:t>
      </w:r>
    </w:p>
    <w:p w14:paraId="1DEDA82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implement accountability in your daily responsibilities like the leaders in 1 Chronicles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for effective leadership and teamwork?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1 Chronicles 27 about balancing authority and accountability in your life? </w:t>
      </w:r>
    </w:p>
    <w:p w14:paraId="4158DCB3"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Preparation</w:t>
      </w:r>
    </w:p>
    <w:p w14:paraId="09179486"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preparation for the future by organizing his officials demonstrates the importance of being ready for what lies ahead. "The prudent see danger and take refuge, but the simple keep going and pay the penalty" (Proverbs 22:3). Prepare for the future by seeking God's guidance and making wise decisions today.</w:t>
      </w:r>
    </w:p>
    <w:p w14:paraId="68A995D2"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apply the concept of preparation in your daily responsibilities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preparation was crucial for the leaders in 1 Chronicles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the importance of preparation from the organization of King David's officials? </w:t>
      </w:r>
    </w:p>
    <w:p w14:paraId="566F04F0"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C58585"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50D06BD0" w14:textId="77777777" w:rsidR="007F258B" w:rsidRDefault="007F258B" w:rsidP="00F77642">
      <w:pPr>
        <w:spacing w:line="247" w:lineRule="auto"/>
        <w:rPr>
          <w:rFonts w:eastAsia="Times New Roman"/>
          <w:b/>
          <w:bCs/>
          <w:kern w:val="0"/>
          <w:sz w:val="21"/>
          <w:szCs w:val="21"/>
        </w:rPr>
      </w:pPr>
    </w:p>
    <w:p w14:paraId="4CE57B85" w14:textId="569FF03E"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Trusting in God's Provision</w:t>
      </w:r>
    </w:p>
    <w:p w14:paraId="1AC07C2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reminds us that God provides the resources and people needed to fulfill His plans. Trust in His provision, knowing that He will equip you for the tasks He has called you to. "And my God will supply all your needs according to His glorious riches in Christ Jesus" (Philippians 4:19). Rely on God's faithfulness as you pursue His purpose for your life.</w:t>
      </w:r>
    </w:p>
    <w:p w14:paraId="6568A28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trust God's provision when facing uncertainty in your daily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provision is essential for effective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1 Chronicles 27 about trusting God with your resources and talents? </w:t>
      </w:r>
    </w:p>
    <w:p w14:paraId="7A3059F4"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Faithfulness</w:t>
      </w:r>
    </w:p>
    <w:p w14:paraId="2BF7CCF8"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leaders in 1 Chronicles 27 left a legacy of faithfulness through their service. Our actions today can impact future generations. "A good person leaves an inheritance to their children's children" (Proverbs 13:22). Strive to leave a legacy of faithfulness and devotion to God, inspiring others to follow in your footsteps.</w:t>
      </w:r>
    </w:p>
    <w:p w14:paraId="5C7F0C26" w14:textId="77777777" w:rsidR="00F77642" w:rsidRPr="001B37DC" w:rsidRDefault="00F77642" w:rsidP="00F77642">
      <w:pPr>
        <w:spacing w:line="247" w:lineRule="auto"/>
        <w:rPr>
          <w:rFonts w:eastAsia="Times New Roman"/>
          <w:kern w:val="0"/>
          <w:sz w:val="21"/>
          <w:szCs w:val="21"/>
        </w:rPr>
      </w:pPr>
      <w:r w:rsidRPr="00F6333B">
        <w:rPr>
          <w:rFonts w:eastAsia="Times New Roman"/>
          <w:kern w:val="0"/>
          <w:sz w:val="21"/>
          <w:szCs w:val="21"/>
        </w:rPr>
        <w:t>1. How can you ensure your daily actions contribute to a legacy of faithfulness like the leaders in 1 Chronicles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service, as seen in 1 Chronicles 27, is crucial for a lasting legacy?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inspire others to maintain faithfulness in their roles and responsibilities?</w:t>
      </w:r>
      <w:r w:rsidRPr="001B37DC">
        <w:br w:type="page"/>
      </w:r>
    </w:p>
    <w:p w14:paraId="110207A4" w14:textId="77777777" w:rsidR="00F77642" w:rsidRPr="00F77642" w:rsidRDefault="00F77642" w:rsidP="00F77642">
      <w:pPr>
        <w:spacing w:line="247" w:lineRule="auto"/>
        <w:jc w:val="center"/>
        <w:outlineLvl w:val="0"/>
        <w:rPr>
          <w:rFonts w:eastAsia="Times New Roman"/>
          <w:b/>
          <w:bCs/>
          <w:kern w:val="36"/>
          <w:sz w:val="32"/>
          <w:szCs w:val="32"/>
        </w:rPr>
      </w:pPr>
      <w:r w:rsidRPr="00F77642">
        <w:rPr>
          <w:rFonts w:eastAsia="Times New Roman"/>
          <w:b/>
          <w:bCs/>
          <w:kern w:val="36"/>
          <w:sz w:val="32"/>
          <w:szCs w:val="32"/>
        </w:rPr>
        <w:t>1 Chronicles 28 Teaching Points and Bible Study Questions</w:t>
      </w:r>
    </w:p>
    <w:p w14:paraId="15EBDF65" w14:textId="66C4FCFA"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Importance of Obedience to God’s Commands</w:t>
      </w:r>
    </w:p>
    <w:p w14:paraId="14E5DDB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In 1 Chronicles 28, King David emphasizes the necessity of following God's commands. He reminds Solomon, "If you seek Him, He will be found by you; but if you forsake Him, He will reject you forever" (1 Chronicles 28:9). This highlights the importance of obedience and the blessings that come from seeking God wholeheartedly. In our daily lives, prioritizing God's Word and aligning our actions with His will can lead to a fulfilling and purposeful life.</w:t>
      </w:r>
    </w:p>
    <w:p w14:paraId="5178706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ensure daily obedience to God's commands in your personal and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is crucial for achieving your life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decisions with God's commands? </w:t>
      </w:r>
    </w:p>
    <w:p w14:paraId="147D09F8"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a God-Given Vision</w:t>
      </w:r>
    </w:p>
    <w:p w14:paraId="1BF42DD0"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 shares the plans for the temple with Solomon, illustrating the power of a vision given by God. "All this," said David, "the LORD made me understand in writing by His hand upon me, all the details of this pattern" (1 Chronicles 28:19). When God places a vision in our hearts, it is crucial to pursue it with faith and diligence, trusting that He will provide the guidance and resources needed to bring it to fruition.</w:t>
      </w:r>
    </w:p>
    <w:p w14:paraId="018E3951"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identify and pursue a God-given vision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clear vision from God empowers you to overcome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a God-given vision? </w:t>
      </w:r>
    </w:p>
    <w:p w14:paraId="191C98E3"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6C28D2"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1EBD18D7" w14:textId="77777777" w:rsidR="007F258B" w:rsidRDefault="007F258B" w:rsidP="00F77642">
      <w:pPr>
        <w:spacing w:line="247" w:lineRule="auto"/>
        <w:rPr>
          <w:rFonts w:eastAsia="Times New Roman"/>
          <w:b/>
          <w:bCs/>
          <w:kern w:val="0"/>
          <w:sz w:val="21"/>
          <w:szCs w:val="21"/>
        </w:rPr>
      </w:pPr>
    </w:p>
    <w:p w14:paraId="4839871B" w14:textId="4166C5BF"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Role of Leadership in God’s Plan</w:t>
      </w:r>
    </w:p>
    <w:p w14:paraId="6200F6D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charge to Solomon underscores the significance of leadership in fulfilling God’s purposes. "Be strong and courageous, and do the work. Do not be afraid or discouraged, for the LORD God, my God, is with you" (1 Chronicles 28:20). Effective leadership involves courage, strength, and reliance on God’s presence. Whether leading a family, a team, or a community, seeking God’s wisdom is essential for success.</w:t>
      </w:r>
    </w:p>
    <w:p w14:paraId="5A0B82B5"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leaders today ensure they follow God's guidance in their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the importance of leadership in fulfilling His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leadership that applies to your own leadership roles? </w:t>
      </w:r>
    </w:p>
    <w:p w14:paraId="06A22E5A"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Faithfulness</w:t>
      </w:r>
    </w:p>
    <w:p w14:paraId="16D8E8F2"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life serves as a testament to the legacy of faithfulness. He instructs Solomon to "observe all the commandments of the LORD your God" (1 Chronicles 28:8). A life dedicated to God leaves a lasting impact on future generations. By living faithfully, we can inspire others to pursue a relationship with God and uphold His commandments.</w:t>
      </w:r>
    </w:p>
    <w:p w14:paraId="1A6D52E0"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ensure your actions today contribute to a legacy of faithfulness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prioritize God's guidance in your life's decisions, like David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pass down spiritual wisdom and values to the next generation? </w:t>
      </w:r>
    </w:p>
    <w:p w14:paraId="4BB70F18"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8B0B01"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0D888608" w14:textId="77777777" w:rsidR="007F258B" w:rsidRDefault="007F258B" w:rsidP="00F77642">
      <w:pPr>
        <w:spacing w:line="247" w:lineRule="auto"/>
        <w:rPr>
          <w:rFonts w:eastAsia="Times New Roman"/>
          <w:b/>
          <w:bCs/>
          <w:kern w:val="0"/>
          <w:sz w:val="21"/>
          <w:szCs w:val="21"/>
        </w:rPr>
      </w:pPr>
    </w:p>
    <w:p w14:paraId="6F110F5F" w14:textId="7931FB74"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Significance of Preparation</w:t>
      </w:r>
    </w:p>
    <w:p w14:paraId="7C87B1F5"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 meticulously prepares for the construction of the temple, demonstrating the importance of preparation in achieving God’s plans. "I have taken great pains to provide for the house of the LORD" (1 Chronicles 28:2). Preparation is key in any endeavor, whether spiritual or practical. By planning and preparing, we position ourselves to effectively carry out God’s purposes.</w:t>
      </w:r>
    </w:p>
    <w:p w14:paraId="4D6E56D3" w14:textId="77777777" w:rsidR="007F258B" w:rsidRDefault="00F77642" w:rsidP="00F77642">
      <w:pPr>
        <w:spacing w:line="247" w:lineRule="auto"/>
      </w:pPr>
      <w:r w:rsidRPr="00F6333B">
        <w:rPr>
          <w:rFonts w:eastAsia="Times New Roman"/>
          <w:kern w:val="0"/>
          <w:sz w:val="21"/>
          <w:szCs w:val="21"/>
        </w:rPr>
        <w:t>1. How can you apply the importance of preparation in your daily tasks and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preparation was crucial for David in planning the temple?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David's preparation that applies to achieving your personal goals?</w:t>
      </w:r>
    </w:p>
    <w:p w14:paraId="61E3E739" w14:textId="44E983B4"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7F2A521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 reassures Solomon of God’s unwavering presence, saying, "The LORD God is with you" (1 Chronicles 28:20). This assurance is a powerful reminder that we are never alone in our journey. God’s presence provides comfort, strength, and guidance, enabling us to face challenges with confidence and peace.</w:t>
      </w:r>
    </w:p>
    <w:p w14:paraId="159C3B23"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seek assurance of God's presence in your daily decisions like David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feel God's presence during challenging times, as David encouraged Solomon?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presence was crucial for Solomon's success, and how does this apply to you? </w:t>
      </w:r>
    </w:p>
    <w:p w14:paraId="7DBB6283"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5CE15E"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0EDA59E6" w14:textId="77777777" w:rsidR="007F258B" w:rsidRDefault="007F258B" w:rsidP="00F77642">
      <w:pPr>
        <w:spacing w:line="247" w:lineRule="auto"/>
        <w:rPr>
          <w:rFonts w:eastAsia="Times New Roman"/>
          <w:b/>
          <w:bCs/>
          <w:kern w:val="0"/>
          <w:sz w:val="21"/>
          <w:szCs w:val="21"/>
        </w:rPr>
      </w:pPr>
    </w:p>
    <w:p w14:paraId="25956E15" w14:textId="123ED0BB"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Value of Wisdom and Understanding</w:t>
      </w:r>
    </w:p>
    <w:p w14:paraId="70ACD03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 encourages Solomon to "serve Him with wholehearted devotion and with a willing mind" (1 Chronicles 28:9). Wisdom and understanding are invaluable in serving God effectively. By seeking God’s wisdom through prayer and Scripture, we can make informed decisions and navigate life’s complexities with discernment.</w:t>
      </w:r>
    </w:p>
    <w:p w14:paraId="30BD2E8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seeking wisdom and understanding influence your daily decision-making and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and understanding are crucial for fulfilling your personal and spiritual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wisdom and understanding in your life? </w:t>
      </w:r>
    </w:p>
    <w:p w14:paraId="64AF4C82"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Wholehearted Devotion</w:t>
      </w:r>
    </w:p>
    <w:p w14:paraId="3416F20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charge to Solomon emphasizes the need for wholehearted devotion to God. "Know the God of your father, and serve Him with a perfect heart" (1 Chronicles 28:9). A heart fully devoted to God is essential for a meaningful relationship with Him. By prioritizing our relationship with God, we can experience His love and guidance in every aspect of our lives.</w:t>
      </w:r>
    </w:p>
    <w:p w14:paraId="6F50492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cultivate wholehearted devotion in your daily life like David encouraged Solomon?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wholehearted devotion is essential for fulfilling your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heart remains fully committed to God? </w:t>
      </w:r>
    </w:p>
    <w:p w14:paraId="3E44B543"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EC9199"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102E856E" w14:textId="77777777" w:rsidR="007F258B" w:rsidRDefault="007F258B" w:rsidP="00F77642">
      <w:pPr>
        <w:spacing w:line="247" w:lineRule="auto"/>
        <w:rPr>
          <w:rFonts w:eastAsia="Times New Roman"/>
          <w:b/>
          <w:bCs/>
          <w:kern w:val="0"/>
          <w:sz w:val="21"/>
          <w:szCs w:val="21"/>
        </w:rPr>
      </w:pPr>
    </w:p>
    <w:p w14:paraId="7613C0CC" w14:textId="319A86B4"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Encouragement to Be Strong and Courageous</w:t>
      </w:r>
    </w:p>
    <w:p w14:paraId="6ED84BB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words to Solomon, "Be strong and courageous" (1 Chronicles 28:20), serve as a timeless encouragement for all believers. Strength and courage are vital in overcoming obstacles and fulfilling God’s purposes. By relying on God’s strength, we can face challenges with confidence and perseverance.</w:t>
      </w:r>
    </w:p>
    <w:p w14:paraId="7ADDA430"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apply "be strong and courageous" in facing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courage is essential in fulfilling your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to be strong and courageous in their faith journey? </w:t>
      </w:r>
    </w:p>
    <w:p w14:paraId="23F0B741"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Serving God’s Purpose</w:t>
      </w:r>
    </w:p>
    <w:p w14:paraId="64B30F27"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dedication to building the temple reflects the joy of serving God’s purpose. "I had it in my heart to build a house of rest for the ark of the covenant of the LORD" (1 Chronicles 28:2). Serving God brings joy and fulfillment, as we align our lives with His divine plan. By embracing our God-given purpose, we can experience the joy and satisfaction that comes from serving Him.</w:t>
      </w:r>
    </w:p>
    <w:p w14:paraId="44594381" w14:textId="77777777" w:rsidR="00F77642" w:rsidRPr="001B37DC" w:rsidRDefault="00F77642" w:rsidP="00F77642">
      <w:pPr>
        <w:spacing w:line="247" w:lineRule="auto"/>
        <w:rPr>
          <w:rFonts w:eastAsia="Times New Roman"/>
          <w:kern w:val="0"/>
          <w:sz w:val="21"/>
          <w:szCs w:val="21"/>
        </w:rPr>
      </w:pPr>
      <w:r w:rsidRPr="00F6333B">
        <w:rPr>
          <w:rFonts w:eastAsia="Times New Roman"/>
          <w:kern w:val="0"/>
          <w:sz w:val="21"/>
          <w:szCs w:val="21"/>
        </w:rPr>
        <w:t>1. How can you find joy in serving God's purpose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fulfilling God's purpose brings joy and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align your actions with God's purpose for you?</w:t>
      </w:r>
      <w:r w:rsidRPr="001B37DC">
        <w:br w:type="page"/>
      </w:r>
    </w:p>
    <w:p w14:paraId="2F7F7AC4" w14:textId="77777777" w:rsidR="00F77642" w:rsidRPr="00F77642" w:rsidRDefault="00F77642" w:rsidP="00F77642">
      <w:pPr>
        <w:spacing w:line="247" w:lineRule="auto"/>
        <w:jc w:val="center"/>
        <w:outlineLvl w:val="0"/>
        <w:rPr>
          <w:rFonts w:eastAsia="Times New Roman"/>
          <w:b/>
          <w:bCs/>
          <w:kern w:val="36"/>
          <w:sz w:val="32"/>
          <w:szCs w:val="32"/>
        </w:rPr>
      </w:pPr>
      <w:r w:rsidRPr="00F77642">
        <w:rPr>
          <w:rFonts w:eastAsia="Times New Roman"/>
          <w:b/>
          <w:bCs/>
          <w:kern w:val="36"/>
          <w:sz w:val="32"/>
          <w:szCs w:val="32"/>
        </w:rPr>
        <w:t>1 Chronicles 29 Teaching Points and Bible Study Questions</w:t>
      </w:r>
    </w:p>
    <w:p w14:paraId="48956EF2" w14:textId="63C17EDC"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Generosity Reflects the Heart</w:t>
      </w:r>
    </w:p>
    <w:p w14:paraId="27CE072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In 1 Chronicles 29, we see King David leading by example in generosity. He gives from his personal treasures for the building of the temple, demonstrating that true giving comes from the heart. As David says, "But who am I, and who are my people, that we should be able to give as generously as this? For everything comes from You, and we have given You only what comes from Your hand" (1 Chronicles 29:14). This reminds us that our resources are gifts from God, and our willingness to give back is a reflection of our gratitude and trust in Him.</w:t>
      </w:r>
    </w:p>
    <w:p w14:paraId="25F5BA8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practice generosity in your daily life to reflect a heart like David's?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a key indicator of one's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giving is heartfelt and not just an obligation? </w:t>
      </w:r>
    </w:p>
    <w:p w14:paraId="5F010EC7"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Leadership Inspires Others</w:t>
      </w:r>
    </w:p>
    <w:p w14:paraId="46A0C44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generosity inspired the leaders of Israel to follow suit. When leaders act with integrity and generosity, it sets a powerful example for others to follow. "The people rejoiced at the willing response of their leaders, for they had given freely and wholeheartedly to the LORD" (1 Chronicles 29:9). This teaches us that leadership is not just about authority but about inspiring others to act in faith and unity.</w:t>
      </w:r>
    </w:p>
    <w:p w14:paraId="2097C046"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inspire others to contribute to a shared goal like David did in 1 Chronicles 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David's leadership motivated the people to give willingly and generously?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lead by example and encourage others to follow your vision? </w:t>
      </w:r>
    </w:p>
    <w:p w14:paraId="7C5E651B"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C98F77"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71D639D4" w14:textId="77777777" w:rsidR="007F258B" w:rsidRDefault="007F258B" w:rsidP="00F77642">
      <w:pPr>
        <w:spacing w:line="247" w:lineRule="auto"/>
        <w:rPr>
          <w:rFonts w:eastAsia="Times New Roman"/>
          <w:b/>
          <w:bCs/>
          <w:kern w:val="0"/>
          <w:sz w:val="21"/>
          <w:szCs w:val="21"/>
        </w:rPr>
      </w:pPr>
    </w:p>
    <w:p w14:paraId="78B81265" w14:textId="1D917F88"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Acknowledging God’s Sovereignty</w:t>
      </w:r>
    </w:p>
    <w:p w14:paraId="48A6AC25"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prayer in this chapter is a beautiful acknowledgment of God’s sovereignty. He declares, "Yours, O LORD, is the greatness and the power and the glory and the splendor and the majesty, for everything in heaven and on earth is Yours" (1 Chronicles 29:11). Recognizing God’s ultimate authority helps us to live with humility and purpose, knowing that our lives are part of His greater plan.</w:t>
      </w:r>
    </w:p>
    <w:p w14:paraId="3D26E03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acknowledging God's sovereignty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recognize God's control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sovereignty is essential for personal peace and contentment? </w:t>
      </w:r>
    </w:p>
    <w:p w14:paraId="17751AA4"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Giving</w:t>
      </w:r>
    </w:p>
    <w:p w14:paraId="028BCBF1"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joy that comes from giving is evident in this chapter. The people of Israel rejoiced greatly because they had given willingly and wholeheartedly. "The people rejoiced at the willing response of their leaders, for they had given freely and wholeheartedly to the LORD" (1 Chronicles 29:9). This joy is a reminder that giving is not just a duty but a delight, bringing us closer to God and to each other.</w:t>
      </w:r>
    </w:p>
    <w:p w14:paraId="481B7F2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cultivate a joyful attitude towards giving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giving with joy impacts both the giver and the receiver?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to experience the joy of giving? </w:t>
      </w:r>
    </w:p>
    <w:p w14:paraId="2D0D087A"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49BBCE"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77ABA154" w14:textId="77777777" w:rsidR="007F258B" w:rsidRDefault="007F258B" w:rsidP="00F77642">
      <w:pPr>
        <w:spacing w:line="247" w:lineRule="auto"/>
        <w:rPr>
          <w:rFonts w:eastAsia="Times New Roman"/>
          <w:b/>
          <w:bCs/>
          <w:kern w:val="0"/>
          <w:sz w:val="21"/>
          <w:szCs w:val="21"/>
        </w:rPr>
      </w:pPr>
    </w:p>
    <w:p w14:paraId="61EA6B50" w14:textId="49B674CC"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Prayer as a Foundation</w:t>
      </w:r>
    </w:p>
    <w:p w14:paraId="7923D2F8"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prayer is central to this chapter, emphasizing the importance of prayer in our lives. He prays for Solomon and the people, asking God to keep their hearts loyal to Him. "O LORD, the God of our fathers Abraham, Isaac, and Israel, keep this desire forever in the thoughts of the hearts of Your people, and direct their hearts toward You" (1 Chronicles 29:18). Prayer is our lifeline to God, guiding us and keeping us aligned with His will.</w:t>
      </w:r>
    </w:p>
    <w:p w14:paraId="787F9A78" w14:textId="77777777" w:rsidR="007F258B" w:rsidRDefault="00F77642" w:rsidP="00F77642">
      <w:pPr>
        <w:spacing w:line="247" w:lineRule="auto"/>
      </w:pPr>
      <w:r w:rsidRPr="00F6333B">
        <w:rPr>
          <w:rFonts w:eastAsia="Times New Roman"/>
          <w:kern w:val="0"/>
          <w:sz w:val="21"/>
          <w:szCs w:val="21"/>
        </w:rPr>
        <w:t>1. How can David's prayer in 1 Chronicles 29 inspire your own prayers for community projects?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emphasized in David's prayer,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David's prayer about trusting God with your resources and plans?</w:t>
      </w:r>
    </w:p>
    <w:p w14:paraId="2D3B67F9" w14:textId="3B745221"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Preparation</w:t>
      </w:r>
    </w:p>
    <w:p w14:paraId="5B108F9A"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preparations for the temple, even though he would not build it himself, show the importance of preparing for the future. He gathered materials and organized the work, ensuring that Solomon could fulfill the task. This teaches us to think beyond our own time and invest in the future, trusting that God will bring His plans to fruition.</w:t>
      </w:r>
    </w:p>
    <w:p w14:paraId="2561E01D"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apply David's preparation for the temple to your personal or professional projects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thorough preparation is crucial for achieving long-term goals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preparations align with your values and priorities? </w:t>
      </w:r>
    </w:p>
    <w:p w14:paraId="45D8598C"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3A15A7"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302F7387" w14:textId="77777777" w:rsidR="007F258B" w:rsidRDefault="007F258B" w:rsidP="00F77642">
      <w:pPr>
        <w:spacing w:line="247" w:lineRule="auto"/>
        <w:rPr>
          <w:rFonts w:eastAsia="Times New Roman"/>
          <w:b/>
          <w:bCs/>
          <w:kern w:val="0"/>
          <w:sz w:val="21"/>
          <w:szCs w:val="21"/>
        </w:rPr>
      </w:pPr>
    </w:p>
    <w:p w14:paraId="36DF71DB" w14:textId="505D8E78"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Unity in Purpose</w:t>
      </w:r>
    </w:p>
    <w:p w14:paraId="351FB6AD"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unity of the people in supporting the temple project is a powerful lesson in working together for a common goal. "Then the whole assembly blessed the LORD, the God of their fathers, and they bowed down and paid homage before the LORD and the king" (1 Chronicles 29:20). When we unite in purpose, especially in service to God, we can achieve great things and bring glory to His name.</w:t>
      </w:r>
    </w:p>
    <w:p w14:paraId="1CAFD5B4"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we foster unity in purpose when working towards a common goal in 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the success of David's temple project?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personal goals with a group's shared purpose? </w:t>
      </w:r>
    </w:p>
    <w:p w14:paraId="20A61F7A"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Recognizing Our Temporary Nature</w:t>
      </w:r>
    </w:p>
    <w:p w14:paraId="201250EE"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 acknowledges the temporary nature of life, saying, "We are foreigners and strangers in Your presence, as were all our forefathers. Our days on earth are like a shadow, without hope" (1 Chronicles 29:15). This perspective encourages us to focus on eternal values and invest in what truly matters, knowing that our time here is fleeting.</w:t>
      </w:r>
    </w:p>
    <w:p w14:paraId="79B78A7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recognizing our temporary nature influence your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life's brevity can enhance your spiritual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live with an eternal perspective in mind? </w:t>
      </w:r>
    </w:p>
    <w:p w14:paraId="05E68639" w14:textId="77777777" w:rsidR="007F258B" w:rsidRDefault="00F77642" w:rsidP="00F7764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7F892B" w14:textId="77777777" w:rsidR="007F258B" w:rsidRDefault="007F258B">
      <w:pPr>
        <w:spacing w:after="0" w:line="240" w:lineRule="auto"/>
        <w:rPr>
          <w:rFonts w:eastAsia="Times New Roman"/>
          <w:b/>
          <w:bCs/>
          <w:kern w:val="0"/>
          <w:sz w:val="21"/>
          <w:szCs w:val="21"/>
        </w:rPr>
      </w:pPr>
      <w:r>
        <w:rPr>
          <w:rFonts w:eastAsia="Times New Roman"/>
          <w:b/>
          <w:bCs/>
          <w:kern w:val="0"/>
          <w:sz w:val="21"/>
          <w:szCs w:val="21"/>
        </w:rPr>
        <w:br w:type="page"/>
      </w:r>
    </w:p>
    <w:p w14:paraId="192DA6A4" w14:textId="77777777" w:rsidR="007F258B" w:rsidRDefault="007F258B" w:rsidP="00F77642">
      <w:pPr>
        <w:spacing w:line="247" w:lineRule="auto"/>
        <w:rPr>
          <w:rFonts w:eastAsia="Times New Roman"/>
          <w:b/>
          <w:bCs/>
          <w:kern w:val="0"/>
          <w:sz w:val="21"/>
          <w:szCs w:val="21"/>
        </w:rPr>
      </w:pPr>
    </w:p>
    <w:p w14:paraId="11489097" w14:textId="0BBE28BE" w:rsidR="00F77642" w:rsidRPr="00F6333B" w:rsidRDefault="00F77642" w:rsidP="00F77642">
      <w:pPr>
        <w:spacing w:line="247" w:lineRule="auto"/>
        <w:rPr>
          <w:rFonts w:eastAsia="Times New Roman"/>
          <w:kern w:val="0"/>
          <w:sz w:val="21"/>
          <w:szCs w:val="21"/>
        </w:rPr>
      </w:pPr>
      <w:r w:rsidRPr="00F6333B">
        <w:rPr>
          <w:rFonts w:eastAsia="Times New Roman"/>
          <w:b/>
          <w:bCs/>
          <w:kern w:val="0"/>
          <w:sz w:val="21"/>
          <w:szCs w:val="21"/>
        </w:rPr>
        <w:t>The Legacy of Faith</w:t>
      </w:r>
    </w:p>
    <w:p w14:paraId="27DFA6BB"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David’s actions and prayers leave a legacy of faith for Solomon and the people of Israel. By prioritizing God’s work and seeking His guidance, David sets a spiritual foundation for future generations. This reminds us of the impact our faith can have on those who come after us, encouraging us to live in a way that honors God and inspires others.</w:t>
      </w:r>
    </w:p>
    <w:p w14:paraId="4A0C1E69"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1. How can you contribute to leaving a legacy of faith like David's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your actions today will inspire in future generations of believers?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prioritizing faith in your legacy matter in today's world? </w:t>
      </w:r>
    </w:p>
    <w:p w14:paraId="4DF7911D" w14:textId="77777777" w:rsidR="00F77642" w:rsidRPr="00F6333B" w:rsidRDefault="00F77642" w:rsidP="00F7764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Worship as a Response</w:t>
      </w:r>
    </w:p>
    <w:p w14:paraId="2D86DFC0" w14:textId="77777777" w:rsidR="00F77642" w:rsidRPr="00F6333B" w:rsidRDefault="00F77642" w:rsidP="00F77642">
      <w:pPr>
        <w:spacing w:line="247" w:lineRule="auto"/>
        <w:rPr>
          <w:rFonts w:eastAsia="Times New Roman"/>
          <w:kern w:val="0"/>
          <w:sz w:val="21"/>
          <w:szCs w:val="21"/>
        </w:rPr>
      </w:pPr>
      <w:r w:rsidRPr="00F6333B">
        <w:rPr>
          <w:rFonts w:eastAsia="Times New Roman"/>
          <w:kern w:val="0"/>
          <w:sz w:val="21"/>
          <w:szCs w:val="21"/>
        </w:rPr>
        <w:t>The chapter concludes with worship, as the people praise God for His goodness and provision. "They ate and drank with great joy in the presence of the LORD that day" (1 Chronicles 29:22). Worship is our response to God’s faithfulness, a celebration of His love and grace. It centers our hearts on Him and renews our commitment to live for His glory.</w:t>
      </w:r>
    </w:p>
    <w:p w14:paraId="0D38718F" w14:textId="2A4296E7" w:rsidR="00F6333B" w:rsidRPr="001B37DC" w:rsidRDefault="00F77642" w:rsidP="00F77642">
      <w:pPr>
        <w:spacing w:line="247" w:lineRule="auto"/>
        <w:rPr>
          <w:rFonts w:eastAsia="Times New Roman"/>
          <w:kern w:val="0"/>
          <w:sz w:val="21"/>
          <w:szCs w:val="21"/>
        </w:rPr>
      </w:pPr>
      <w:r w:rsidRPr="00F6333B">
        <w:rPr>
          <w:rFonts w:eastAsia="Times New Roman"/>
          <w:kern w:val="0"/>
          <w:sz w:val="21"/>
          <w:szCs w:val="21"/>
        </w:rPr>
        <w:t>1. How can you incorporate worship into your daily routine as a response to God's blessings?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David's example of worship is important for modern believers?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David's worship that might change your approach to giving?</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EBCAC" w14:textId="77777777" w:rsidR="002961A5" w:rsidRDefault="002961A5" w:rsidP="00993188">
      <w:pPr>
        <w:spacing w:after="0" w:line="240" w:lineRule="auto"/>
      </w:pPr>
      <w:r>
        <w:separator/>
      </w:r>
    </w:p>
  </w:endnote>
  <w:endnote w:type="continuationSeparator" w:id="0">
    <w:p w14:paraId="45D5463F" w14:textId="77777777" w:rsidR="002961A5" w:rsidRDefault="002961A5"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5F86"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7270823A"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6140D026"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B184A" w14:textId="77777777" w:rsidR="007F1F09" w:rsidRPr="007F1F09" w:rsidRDefault="007F1F09" w:rsidP="00506EB5">
    <w:pPr>
      <w:pStyle w:val="Footer"/>
      <w:framePr w:wrap="none" w:vAnchor="text" w:hAnchor="margin" w:xAlign="center" w:y="1"/>
      <w:rPr>
        <w:rStyle w:val="PageNumber"/>
        <w:sz w:val="11"/>
        <w:szCs w:val="11"/>
      </w:rPr>
    </w:pPr>
  </w:p>
  <w:p w14:paraId="6B4F8474"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4995178"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175819F0" wp14:editId="29E7CB0E">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C659AC6" wp14:editId="20EF6ABC">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76832"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521EB"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020325F7"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7E7B1" w14:textId="77777777" w:rsidR="002961A5" w:rsidRDefault="002961A5" w:rsidP="00993188">
      <w:pPr>
        <w:spacing w:after="0" w:line="240" w:lineRule="auto"/>
      </w:pPr>
      <w:r>
        <w:separator/>
      </w:r>
    </w:p>
  </w:footnote>
  <w:footnote w:type="continuationSeparator" w:id="0">
    <w:p w14:paraId="34A9DB5E" w14:textId="77777777" w:rsidR="002961A5" w:rsidRDefault="002961A5"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642"/>
    <w:rsid w:val="00000CDF"/>
    <w:rsid w:val="00037514"/>
    <w:rsid w:val="000421EA"/>
    <w:rsid w:val="00051B34"/>
    <w:rsid w:val="000B6F4F"/>
    <w:rsid w:val="00153A4F"/>
    <w:rsid w:val="00177C6D"/>
    <w:rsid w:val="00194992"/>
    <w:rsid w:val="001B158B"/>
    <w:rsid w:val="001B37DC"/>
    <w:rsid w:val="001B511C"/>
    <w:rsid w:val="001C43A9"/>
    <w:rsid w:val="001E4954"/>
    <w:rsid w:val="00220B63"/>
    <w:rsid w:val="00223D2A"/>
    <w:rsid w:val="002358CF"/>
    <w:rsid w:val="002961A5"/>
    <w:rsid w:val="003211B8"/>
    <w:rsid w:val="00351FC4"/>
    <w:rsid w:val="00391B5E"/>
    <w:rsid w:val="00397296"/>
    <w:rsid w:val="003B6791"/>
    <w:rsid w:val="004F7C83"/>
    <w:rsid w:val="005218D9"/>
    <w:rsid w:val="00590404"/>
    <w:rsid w:val="005C237B"/>
    <w:rsid w:val="00624BBB"/>
    <w:rsid w:val="00661B7E"/>
    <w:rsid w:val="006762E8"/>
    <w:rsid w:val="00687503"/>
    <w:rsid w:val="00692F03"/>
    <w:rsid w:val="00741D82"/>
    <w:rsid w:val="00753F16"/>
    <w:rsid w:val="00762403"/>
    <w:rsid w:val="0078350E"/>
    <w:rsid w:val="0078639B"/>
    <w:rsid w:val="00793C4A"/>
    <w:rsid w:val="007E2F25"/>
    <w:rsid w:val="007F1F09"/>
    <w:rsid w:val="007F258B"/>
    <w:rsid w:val="00800A60"/>
    <w:rsid w:val="00840C19"/>
    <w:rsid w:val="0086139F"/>
    <w:rsid w:val="00870740"/>
    <w:rsid w:val="0087297B"/>
    <w:rsid w:val="00875463"/>
    <w:rsid w:val="00887FAA"/>
    <w:rsid w:val="008E7B51"/>
    <w:rsid w:val="0091161B"/>
    <w:rsid w:val="00985E6C"/>
    <w:rsid w:val="00993188"/>
    <w:rsid w:val="009A38CE"/>
    <w:rsid w:val="009E4504"/>
    <w:rsid w:val="009E45C1"/>
    <w:rsid w:val="00A102B6"/>
    <w:rsid w:val="00A81EDF"/>
    <w:rsid w:val="00AF1073"/>
    <w:rsid w:val="00B14F85"/>
    <w:rsid w:val="00B15325"/>
    <w:rsid w:val="00B22981"/>
    <w:rsid w:val="00B26268"/>
    <w:rsid w:val="00B4631E"/>
    <w:rsid w:val="00BB25B5"/>
    <w:rsid w:val="00BE19EE"/>
    <w:rsid w:val="00C53FDE"/>
    <w:rsid w:val="00CD424F"/>
    <w:rsid w:val="00D32F91"/>
    <w:rsid w:val="00DA5F01"/>
    <w:rsid w:val="00DB0942"/>
    <w:rsid w:val="00DC3612"/>
    <w:rsid w:val="00E01F86"/>
    <w:rsid w:val="00E16C25"/>
    <w:rsid w:val="00E43AC8"/>
    <w:rsid w:val="00E97DBD"/>
    <w:rsid w:val="00F126AA"/>
    <w:rsid w:val="00F21BC0"/>
    <w:rsid w:val="00F54BE6"/>
    <w:rsid w:val="00F6333B"/>
    <w:rsid w:val="00F635E4"/>
    <w:rsid w:val="00F728BD"/>
    <w:rsid w:val="00F7543A"/>
    <w:rsid w:val="00F77642"/>
    <w:rsid w:val="00F86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50E93"/>
  <w15:chartTrackingRefBased/>
  <w15:docId w15:val="{7E592C84-143B-4B38-9E2B-D901E9A8B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OneDrive\Desktop\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57</TotalTime>
  <Pages>146</Pages>
  <Words>29409</Words>
  <Characters>167635</Characters>
  <Application>Microsoft Office Word</Application>
  <DocSecurity>0</DocSecurity>
  <Lines>1396</Lines>
  <Paragraphs>393</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1 Chronicles 1 Teaching Points and Bible Study Questions</vt:lpstr>
      <vt:lpstr>1 Chronicles 2 Teaching Points and Bible Study Questions</vt:lpstr>
      <vt:lpstr>1 Chronicles 3 Teaching Points and Bible Study Questions</vt:lpstr>
      <vt:lpstr>1 Chronicles 4 Teaching Points and Bible Study Questions</vt:lpstr>
      <vt:lpstr>1 Chronicles 5 Teaching Points and Bible Study Questions</vt:lpstr>
      <vt:lpstr>1 Chronicles 6 Teaching Points and Bible Study Questions</vt:lpstr>
      <vt:lpstr>1 Chronicles 7 Teaching Points and Bible Study Questions</vt:lpstr>
      <vt:lpstr>1 Chronicles 8 Teaching Points and Bible Study Questions</vt:lpstr>
      <vt:lpstr>1 Chronicles 9 Teaching Points and Bible Study Questions</vt:lpstr>
      <vt:lpstr>1 Chronicles 10 Teaching Points and Bible Study Questions</vt:lpstr>
      <vt:lpstr>1 Chronicles 11 Teaching Points and Bible Study Questions</vt:lpstr>
      <vt:lpstr>1 Chronicles 12 Teaching Points and Bible Study Questions</vt:lpstr>
      <vt:lpstr>1 Chronicles 13 Teaching Points and Bible Study Questions</vt:lpstr>
      <vt:lpstr>1 Chronicles 14 Teaching Points and Bible Study Questions</vt:lpstr>
      <vt:lpstr>1 Chronicles 15 Teaching Points and Bible Study Questions</vt:lpstr>
    </vt:vector>
  </TitlesOfParts>
  <Company/>
  <LinksUpToDate>false</LinksUpToDate>
  <CharactersWithSpaces>196651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2025-11-26T00:31:00Z</cp:lastPrinted>
  <dcterms:created xsi:type="dcterms:W3CDTF">2025-12-30T06:37:00Z</dcterms:created>
  <dcterms:modified xsi:type="dcterms:W3CDTF">2026-01-12T03:18:00Z</dcterms:modified>
</cp:coreProperties>
</file>